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6"/>
        <w:gridCol w:w="709"/>
        <w:gridCol w:w="710"/>
        <w:gridCol w:w="1315"/>
        <w:gridCol w:w="3118"/>
        <w:gridCol w:w="1248"/>
        <w:gridCol w:w="1020"/>
        <w:gridCol w:w="258"/>
      </w:tblGrid>
      <w:tr w:rsidR="00101F1A" w14:paraId="6471A76E" w14:textId="77777777" w:rsidTr="009C09B1">
        <w:trPr>
          <w:trHeight w:val="422"/>
        </w:trPr>
        <w:tc>
          <w:tcPr>
            <w:tcW w:w="1795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784A6767" w14:textId="77777777" w:rsidR="00101F1A" w:rsidRDefault="00101F1A" w:rsidP="00101F1A">
            <w:r>
              <w:rPr>
                <w:sz w:val="18"/>
              </w:rPr>
              <w:t>SĒRIJA</w:t>
            </w:r>
          </w:p>
          <w:p w14:paraId="596DD0CE" w14:textId="768966E9" w:rsidR="00101F1A" w:rsidRPr="00D24360" w:rsidRDefault="00101F1A" w:rsidP="00101F1A">
            <w:r>
              <w:rPr>
                <w:sz w:val="14"/>
              </w:rPr>
              <w:t>SERIES</w:t>
            </w:r>
            <w:r w:rsidR="004E77FD">
              <w:rPr>
                <w:sz w:val="14"/>
              </w:rPr>
              <w:t xml:space="preserve"> </w:t>
            </w:r>
            <w:r w:rsidR="00D24360">
              <w:t xml:space="preserve">        </w:t>
            </w:r>
            <w:r w:rsidR="00D52904">
              <w:rPr>
                <w:b/>
                <w:sz w:val="24"/>
                <w:szCs w:val="24"/>
              </w:rPr>
              <w:t xml:space="preserve"> </w:t>
            </w:r>
          </w:p>
          <w:p w14:paraId="64F04860" w14:textId="77777777" w:rsidR="00101F1A" w:rsidRDefault="00101F1A" w:rsidP="00101F1A"/>
        </w:tc>
        <w:tc>
          <w:tcPr>
            <w:tcW w:w="5143" w:type="dxa"/>
            <w:gridSpan w:val="3"/>
            <w:tcBorders>
              <w:top w:val="single" w:sz="6" w:space="0" w:color="auto"/>
              <w:bottom w:val="nil"/>
            </w:tcBorders>
          </w:tcPr>
          <w:p w14:paraId="71156709" w14:textId="77777777" w:rsidR="00101F1A" w:rsidRDefault="00101F1A" w:rsidP="00101F1A">
            <w:pPr>
              <w:pStyle w:val="Heading2"/>
              <w:rPr>
                <w:vanish/>
              </w:rPr>
            </w:pPr>
          </w:p>
        </w:tc>
        <w:tc>
          <w:tcPr>
            <w:tcW w:w="2526" w:type="dxa"/>
            <w:gridSpan w:val="3"/>
            <w:tcBorders>
              <w:bottom w:val="single" w:sz="6" w:space="0" w:color="auto"/>
            </w:tcBorders>
          </w:tcPr>
          <w:p w14:paraId="5D1EAE24" w14:textId="77777777" w:rsidR="00101F1A" w:rsidRDefault="00101F1A" w:rsidP="00101F1A">
            <w:r>
              <w:rPr>
                <w:sz w:val="18"/>
              </w:rPr>
              <w:t>NUMURS</w:t>
            </w:r>
            <w:r>
              <w:t xml:space="preserve"> </w:t>
            </w:r>
          </w:p>
          <w:p w14:paraId="7D0B8E3D" w14:textId="77777777" w:rsidR="005F04D9" w:rsidRDefault="00101F1A" w:rsidP="005F04D9">
            <w:r>
              <w:rPr>
                <w:sz w:val="14"/>
              </w:rPr>
              <w:t>NUMBER</w:t>
            </w:r>
            <w:r w:rsidR="00D24360">
              <w:rPr>
                <w:sz w:val="14"/>
              </w:rPr>
              <w:t xml:space="preserve"> </w:t>
            </w:r>
            <w:r w:rsidR="00D24360" w:rsidRPr="00D24360">
              <w:t xml:space="preserve">      </w:t>
            </w:r>
          </w:p>
          <w:p w14:paraId="3F5CC155" w14:textId="032C752E" w:rsidR="00101F1A" w:rsidRPr="005F04D9" w:rsidRDefault="009C09B1" w:rsidP="00D529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5290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01F1A" w14:paraId="6848514B" w14:textId="77777777" w:rsidTr="00BA6AD1"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73100B9" w14:textId="77777777" w:rsidR="00101F1A" w:rsidRDefault="00101F1A" w:rsidP="00101F1A">
            <w:pPr>
              <w:jc w:val="center"/>
            </w:pPr>
          </w:p>
        </w:tc>
        <w:tc>
          <w:tcPr>
            <w:tcW w:w="71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F5AA46" w14:textId="1C7BA3B0" w:rsidR="00101F1A" w:rsidRDefault="00383FD5" w:rsidP="00101F1A">
            <w:pPr>
              <w:jc w:val="center"/>
            </w:pPr>
            <w:r w:rsidRPr="00187EB4">
              <w:rPr>
                <w:noProof/>
                <w:lang w:val="lv-LV"/>
              </w:rPr>
              <w:drawing>
                <wp:inline distT="0" distB="0" distL="0" distR="0" wp14:anchorId="1A373CE4" wp14:editId="0E6A8367">
                  <wp:extent cx="904875" cy="872677"/>
                  <wp:effectExtent l="0" t="0" r="0" b="3810"/>
                  <wp:docPr id="1" name="Picture 1" descr="mazais_papgerboni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zais_papgerboni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329" cy="876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21D04" w14:textId="77777777" w:rsidR="00101F1A" w:rsidRPr="00F27B87" w:rsidRDefault="00101F1A" w:rsidP="00101F1A">
            <w:pPr>
              <w:jc w:val="center"/>
              <w:rPr>
                <w:sz w:val="14"/>
                <w:szCs w:val="14"/>
              </w:rPr>
            </w:pPr>
          </w:p>
          <w:p w14:paraId="346FF746" w14:textId="77777777" w:rsidR="00101F1A" w:rsidRPr="00015334" w:rsidRDefault="00101F1A" w:rsidP="00101F1A">
            <w:pPr>
              <w:jc w:val="center"/>
              <w:rPr>
                <w:b/>
                <w:bCs/>
              </w:rPr>
            </w:pPr>
            <w:r w:rsidRPr="00015334">
              <w:rPr>
                <w:b/>
                <w:bCs/>
                <w:sz w:val="22"/>
              </w:rPr>
              <w:t>LATVIJAS REPUBLIKAS SATIKSMES MINISTRIJA</w:t>
            </w:r>
          </w:p>
          <w:p w14:paraId="466E0395" w14:textId="77777777" w:rsidR="00101F1A" w:rsidRPr="00015334" w:rsidRDefault="00101F1A" w:rsidP="00101F1A">
            <w:pPr>
              <w:jc w:val="center"/>
              <w:rPr>
                <w:b/>
                <w:bCs/>
                <w:sz w:val="26"/>
              </w:rPr>
            </w:pPr>
            <w:r w:rsidRPr="00015334">
              <w:rPr>
                <w:b/>
                <w:bCs/>
              </w:rPr>
              <w:t>CIVILĀS AVIĀCIJAS AĢENTŪRA</w:t>
            </w:r>
          </w:p>
          <w:p w14:paraId="058C4C17" w14:textId="77777777" w:rsidR="00101F1A" w:rsidRPr="00015334" w:rsidRDefault="00101F1A" w:rsidP="00101F1A">
            <w:pPr>
              <w:jc w:val="center"/>
              <w:rPr>
                <w:b/>
                <w:bCs/>
                <w:sz w:val="18"/>
              </w:rPr>
            </w:pPr>
            <w:r w:rsidRPr="00015334">
              <w:rPr>
                <w:b/>
                <w:bCs/>
              </w:rPr>
              <w:t>Ministry of Transport of the Republic of Latvia</w:t>
            </w:r>
          </w:p>
          <w:p w14:paraId="7BF773FF" w14:textId="77777777" w:rsidR="0018415D" w:rsidRDefault="00101F1A" w:rsidP="0018415D">
            <w:pPr>
              <w:jc w:val="center"/>
              <w:rPr>
                <w:b/>
                <w:sz w:val="22"/>
              </w:rPr>
            </w:pPr>
            <w:r>
              <w:rPr>
                <w:b/>
              </w:rPr>
              <w:t>CIVIL AVIATION AGENCY</w:t>
            </w:r>
          </w:p>
          <w:p w14:paraId="790B1734" w14:textId="77777777" w:rsidR="00101F1A" w:rsidRDefault="00101F1A" w:rsidP="0018415D">
            <w:pPr>
              <w:tabs>
                <w:tab w:val="num" w:pos="567"/>
                <w:tab w:val="left" w:pos="5387"/>
              </w:tabs>
              <w:jc w:val="center"/>
            </w:pPr>
          </w:p>
        </w:tc>
        <w:tc>
          <w:tcPr>
            <w:tcW w:w="1278" w:type="dxa"/>
            <w:gridSpan w:val="2"/>
            <w:tcBorders>
              <w:left w:val="nil"/>
              <w:bottom w:val="nil"/>
            </w:tcBorders>
          </w:tcPr>
          <w:p w14:paraId="398617B5" w14:textId="77777777" w:rsidR="00101F1A" w:rsidRDefault="00101F1A" w:rsidP="00101F1A">
            <w:pPr>
              <w:jc w:val="center"/>
            </w:pPr>
          </w:p>
        </w:tc>
      </w:tr>
      <w:tr w:rsidR="00101F1A" w14:paraId="58C5828E" w14:textId="77777777" w:rsidTr="00BA6AD1">
        <w:tc>
          <w:tcPr>
            <w:tcW w:w="9464" w:type="dxa"/>
            <w:gridSpan w:val="8"/>
            <w:tcBorders>
              <w:top w:val="nil"/>
            </w:tcBorders>
          </w:tcPr>
          <w:p w14:paraId="3963A295" w14:textId="49FA85D6" w:rsidR="00101F1A" w:rsidRDefault="00D52904" w:rsidP="00101F1A">
            <w:pPr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APLIECĪBA PAR </w:t>
            </w:r>
            <w:r w:rsidR="005C5155">
              <w:rPr>
                <w:b/>
                <w:sz w:val="26"/>
              </w:rPr>
              <w:t>GAISA KUĢA IZSLĒGŠANU</w:t>
            </w:r>
            <w:r w:rsidR="003252F8">
              <w:rPr>
                <w:b/>
                <w:sz w:val="26"/>
              </w:rPr>
              <w:t xml:space="preserve"> NO REĢISTRA </w:t>
            </w:r>
            <w:r>
              <w:rPr>
                <w:b/>
                <w:sz w:val="26"/>
              </w:rPr>
              <w:t xml:space="preserve"> </w:t>
            </w:r>
          </w:p>
          <w:p w14:paraId="3E60FD07" w14:textId="3A9A9ACE" w:rsidR="00101F1A" w:rsidRDefault="00101F1A" w:rsidP="00101F1A">
            <w:pPr>
              <w:jc w:val="center"/>
              <w:rPr>
                <w:b/>
                <w:sz w:val="21"/>
              </w:rPr>
            </w:pPr>
            <w:r>
              <w:rPr>
                <w:b/>
                <w:sz w:val="22"/>
              </w:rPr>
              <w:t xml:space="preserve">CERTIFICATE OF </w:t>
            </w:r>
            <w:r w:rsidR="003252F8">
              <w:rPr>
                <w:b/>
                <w:sz w:val="22"/>
              </w:rPr>
              <w:t>DE</w:t>
            </w:r>
            <w:r>
              <w:rPr>
                <w:b/>
                <w:sz w:val="22"/>
              </w:rPr>
              <w:t>REGISTRATION</w:t>
            </w:r>
          </w:p>
          <w:p w14:paraId="29D7D9A6" w14:textId="77777777" w:rsidR="00101F1A" w:rsidRDefault="00101F1A" w:rsidP="00101F1A">
            <w:pPr>
              <w:jc w:val="center"/>
            </w:pPr>
          </w:p>
        </w:tc>
      </w:tr>
      <w:tr w:rsidR="00101F1A" w14:paraId="3EC97B1A" w14:textId="77777777" w:rsidTr="00F27B87">
        <w:trPr>
          <w:trHeight w:val="977"/>
        </w:trPr>
        <w:tc>
          <w:tcPr>
            <w:tcW w:w="2505" w:type="dxa"/>
            <w:gridSpan w:val="3"/>
            <w:tcBorders>
              <w:bottom w:val="single" w:sz="6" w:space="0" w:color="auto"/>
            </w:tcBorders>
          </w:tcPr>
          <w:p w14:paraId="2C2E65D7" w14:textId="77777777" w:rsidR="00105EF8" w:rsidRPr="00F27B87" w:rsidRDefault="00105EF8" w:rsidP="00101F1A">
            <w:pPr>
              <w:rPr>
                <w:sz w:val="16"/>
                <w:szCs w:val="16"/>
              </w:rPr>
            </w:pPr>
          </w:p>
          <w:p w14:paraId="494FB265" w14:textId="77777777" w:rsidR="00015334" w:rsidRDefault="0025315E" w:rsidP="0025315E">
            <w:pPr>
              <w:pStyle w:val="List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  <w:r w:rsidR="00101F1A" w:rsidRPr="0025315E">
              <w:rPr>
                <w:sz w:val="18"/>
              </w:rPr>
              <w:t>NACIONĀLĀ</w:t>
            </w:r>
            <w:r w:rsidRPr="0025315E">
              <w:rPr>
                <w:sz w:val="18"/>
              </w:rPr>
              <w:t xml:space="preserve"> ZĪME UN </w:t>
            </w:r>
            <w:r>
              <w:rPr>
                <w:sz w:val="18"/>
              </w:rPr>
              <w:t xml:space="preserve">          </w:t>
            </w:r>
            <w:r w:rsidR="00015334">
              <w:rPr>
                <w:sz w:val="18"/>
              </w:rPr>
              <w:t xml:space="preserve">  </w:t>
            </w:r>
          </w:p>
          <w:p w14:paraId="0B05C44C" w14:textId="4259813C" w:rsidR="00101F1A" w:rsidRPr="0025315E" w:rsidRDefault="00015334" w:rsidP="0025315E">
            <w:pPr>
              <w:pStyle w:val="List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="0025315E" w:rsidRPr="0025315E">
              <w:rPr>
                <w:sz w:val="18"/>
              </w:rPr>
              <w:t>REĢISTRĀCIJAS ZĪME</w:t>
            </w:r>
          </w:p>
          <w:p w14:paraId="77484D41" w14:textId="7EBFC0FF" w:rsidR="00101F1A" w:rsidRDefault="00015334" w:rsidP="00015334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 w:rsidR="00101F1A">
              <w:rPr>
                <w:sz w:val="14"/>
              </w:rPr>
              <w:t>NATIONALITY AND</w:t>
            </w:r>
          </w:p>
          <w:p w14:paraId="44CE4540" w14:textId="70345F50" w:rsidR="00101F1A" w:rsidRPr="00D24360" w:rsidRDefault="00015334" w:rsidP="00F27B87">
            <w:pPr>
              <w:rPr>
                <w:b/>
                <w:sz w:val="24"/>
                <w:szCs w:val="24"/>
              </w:rPr>
            </w:pPr>
            <w:r>
              <w:rPr>
                <w:sz w:val="14"/>
              </w:rPr>
              <w:t xml:space="preserve">        </w:t>
            </w:r>
            <w:r w:rsidR="00101F1A">
              <w:rPr>
                <w:sz w:val="14"/>
              </w:rPr>
              <w:t>REGISTRATION MARKS</w:t>
            </w:r>
          </w:p>
        </w:tc>
        <w:tc>
          <w:tcPr>
            <w:tcW w:w="4433" w:type="dxa"/>
            <w:gridSpan w:val="2"/>
            <w:tcBorders>
              <w:bottom w:val="single" w:sz="6" w:space="0" w:color="auto"/>
            </w:tcBorders>
          </w:tcPr>
          <w:p w14:paraId="384384F0" w14:textId="77777777" w:rsidR="00105EF8" w:rsidRPr="00F27B87" w:rsidRDefault="00105EF8" w:rsidP="00BA6AD1">
            <w:pPr>
              <w:jc w:val="center"/>
              <w:rPr>
                <w:sz w:val="16"/>
                <w:szCs w:val="16"/>
              </w:rPr>
            </w:pPr>
          </w:p>
          <w:p w14:paraId="114FB91E" w14:textId="77777777" w:rsidR="00101F1A" w:rsidRDefault="00101F1A" w:rsidP="00015334">
            <w:pPr>
              <w:rPr>
                <w:sz w:val="18"/>
              </w:rPr>
            </w:pPr>
            <w:r>
              <w:rPr>
                <w:sz w:val="18"/>
              </w:rPr>
              <w:t xml:space="preserve">2. GAISA KUĢA IZGATAVOTĀJS UN </w:t>
            </w:r>
            <w:r w:rsidR="0025315E">
              <w:rPr>
                <w:sz w:val="18"/>
              </w:rPr>
              <w:t>TĀ</w:t>
            </w:r>
          </w:p>
          <w:p w14:paraId="3A7D63C7" w14:textId="104122EA" w:rsidR="00101F1A" w:rsidRDefault="00015334" w:rsidP="00015334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101F1A">
              <w:rPr>
                <w:sz w:val="18"/>
              </w:rPr>
              <w:t>PIEŠĶIRTAIS GAISA KUĢA APZĪMĒJUMS</w:t>
            </w:r>
          </w:p>
          <w:p w14:paraId="335A3513" w14:textId="77777777" w:rsidR="00015334" w:rsidRDefault="00015334" w:rsidP="00015334">
            <w:pPr>
              <w:rPr>
                <w:sz w:val="14"/>
              </w:rPr>
            </w:pPr>
            <w:r>
              <w:rPr>
                <w:sz w:val="14"/>
              </w:rPr>
              <w:t xml:space="preserve">     </w:t>
            </w:r>
            <w:r w:rsidR="00101F1A">
              <w:rPr>
                <w:sz w:val="14"/>
              </w:rPr>
              <w:t>MANUFACTURER AND MANUFACTURER’S</w:t>
            </w:r>
            <w:r>
              <w:rPr>
                <w:sz w:val="14"/>
              </w:rPr>
              <w:t xml:space="preserve"> </w:t>
            </w:r>
            <w:r w:rsidR="00101F1A">
              <w:rPr>
                <w:sz w:val="14"/>
              </w:rPr>
              <w:t xml:space="preserve">DESIGNATION </w:t>
            </w:r>
            <w:r w:rsidR="00C60F85">
              <w:rPr>
                <w:sz w:val="14"/>
              </w:rPr>
              <w:t xml:space="preserve">OF </w:t>
            </w:r>
            <w:r>
              <w:rPr>
                <w:sz w:val="14"/>
              </w:rPr>
              <w:t xml:space="preserve">   </w:t>
            </w:r>
          </w:p>
          <w:p w14:paraId="19B90744" w14:textId="02027C70" w:rsidR="00101F1A" w:rsidRPr="00C60F85" w:rsidRDefault="00015334" w:rsidP="003252F8">
            <w:pPr>
              <w:rPr>
                <w:b/>
                <w:sz w:val="24"/>
                <w:szCs w:val="24"/>
              </w:rPr>
            </w:pPr>
            <w:r>
              <w:rPr>
                <w:sz w:val="14"/>
              </w:rPr>
              <w:t xml:space="preserve">     </w:t>
            </w:r>
            <w:r w:rsidR="00C60F85">
              <w:rPr>
                <w:sz w:val="14"/>
              </w:rPr>
              <w:t>AIRCRAFT</w:t>
            </w:r>
          </w:p>
        </w:tc>
        <w:tc>
          <w:tcPr>
            <w:tcW w:w="2526" w:type="dxa"/>
            <w:gridSpan w:val="3"/>
            <w:tcBorders>
              <w:bottom w:val="single" w:sz="6" w:space="0" w:color="auto"/>
            </w:tcBorders>
          </w:tcPr>
          <w:p w14:paraId="6A586968" w14:textId="77777777" w:rsidR="00105EF8" w:rsidRPr="00F27B87" w:rsidRDefault="00105EF8" w:rsidP="00101F1A">
            <w:pPr>
              <w:rPr>
                <w:sz w:val="16"/>
                <w:szCs w:val="16"/>
              </w:rPr>
            </w:pPr>
          </w:p>
          <w:p w14:paraId="5CD0B357" w14:textId="77777777" w:rsidR="00101F1A" w:rsidRDefault="00101F1A" w:rsidP="00101F1A">
            <w:pPr>
              <w:rPr>
                <w:sz w:val="18"/>
              </w:rPr>
            </w:pPr>
            <w:r>
              <w:rPr>
                <w:sz w:val="18"/>
              </w:rPr>
              <w:t>3. GAISA KUĢA</w:t>
            </w:r>
          </w:p>
          <w:p w14:paraId="4D7CF469" w14:textId="77777777" w:rsidR="00101F1A" w:rsidRDefault="00101F1A" w:rsidP="00101F1A">
            <w:r>
              <w:rPr>
                <w:sz w:val="18"/>
              </w:rPr>
              <w:t xml:space="preserve">    SĒRIJAS NUMURS</w:t>
            </w:r>
          </w:p>
          <w:p w14:paraId="4E7377D8" w14:textId="23F45A2E" w:rsidR="00101F1A" w:rsidRPr="00F27B87" w:rsidRDefault="00101F1A" w:rsidP="005C5155">
            <w:pPr>
              <w:rPr>
                <w:sz w:val="14"/>
              </w:rPr>
            </w:pPr>
            <w:r>
              <w:t xml:space="preserve">    </w:t>
            </w:r>
            <w:r w:rsidR="0025315E">
              <w:rPr>
                <w:sz w:val="14"/>
              </w:rPr>
              <w:t xml:space="preserve">AIRCRAFT SERIAL </w:t>
            </w:r>
            <w:r>
              <w:rPr>
                <w:sz w:val="14"/>
              </w:rPr>
              <w:t>NUMBER</w:t>
            </w:r>
          </w:p>
        </w:tc>
      </w:tr>
      <w:tr w:rsidR="00464386" w14:paraId="77EA43E3" w14:textId="77777777" w:rsidTr="00F24A1D">
        <w:tc>
          <w:tcPr>
            <w:tcW w:w="3820" w:type="dxa"/>
            <w:gridSpan w:val="4"/>
            <w:tcBorders>
              <w:bottom w:val="nil"/>
              <w:right w:val="nil"/>
            </w:tcBorders>
          </w:tcPr>
          <w:p w14:paraId="528461EC" w14:textId="77777777" w:rsidR="00464386" w:rsidRPr="00F27B87" w:rsidRDefault="00464386" w:rsidP="00464386">
            <w:pPr>
              <w:rPr>
                <w:color w:val="000000" w:themeColor="text1"/>
                <w:sz w:val="14"/>
                <w:szCs w:val="14"/>
              </w:rPr>
            </w:pPr>
          </w:p>
          <w:p w14:paraId="2954115F" w14:textId="6CCD8AFF" w:rsidR="003252F8" w:rsidRPr="00492D1E" w:rsidRDefault="00464386" w:rsidP="00464386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>4</w:t>
            </w:r>
            <w:r w:rsidR="003252F8" w:rsidRPr="00492D1E">
              <w:rPr>
                <w:color w:val="000000" w:themeColor="text1"/>
                <w:sz w:val="18"/>
              </w:rPr>
              <w:t>a</w:t>
            </w:r>
            <w:r w:rsidRPr="00492D1E">
              <w:rPr>
                <w:color w:val="000000" w:themeColor="text1"/>
                <w:sz w:val="18"/>
              </w:rPr>
              <w:t xml:space="preserve">. </w:t>
            </w:r>
            <w:r w:rsidR="003252F8" w:rsidRPr="00492D1E">
              <w:rPr>
                <w:color w:val="000000" w:themeColor="text1"/>
                <w:sz w:val="18"/>
              </w:rPr>
              <w:t xml:space="preserve">IZSNIEGTS </w:t>
            </w:r>
            <w:r w:rsidR="00D52904" w:rsidRPr="00492D1E">
              <w:rPr>
                <w:color w:val="000000" w:themeColor="text1"/>
                <w:sz w:val="18"/>
              </w:rPr>
              <w:t>APLIECĪBAS</w:t>
            </w:r>
            <w:r w:rsidR="003252F8" w:rsidRPr="00492D1E">
              <w:rPr>
                <w:color w:val="000000" w:themeColor="text1"/>
                <w:sz w:val="18"/>
              </w:rPr>
              <w:t xml:space="preserve">  </w:t>
            </w:r>
          </w:p>
          <w:p w14:paraId="01F51407" w14:textId="11115D83" w:rsidR="000D0EB8" w:rsidRPr="00492D1E" w:rsidRDefault="003252F8" w:rsidP="00464386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 xml:space="preserve">      TURĒTĀJAM</w:t>
            </w:r>
            <w:r w:rsidR="005C5155" w:rsidRPr="00492D1E">
              <w:rPr>
                <w:color w:val="000000" w:themeColor="text1"/>
                <w:sz w:val="18"/>
              </w:rPr>
              <w:t xml:space="preserve"> (</w:t>
            </w:r>
            <w:proofErr w:type="spellStart"/>
            <w:r w:rsidR="00F24A1D" w:rsidRPr="00492D1E">
              <w:rPr>
                <w:color w:val="000000" w:themeColor="text1"/>
                <w:sz w:val="18"/>
              </w:rPr>
              <w:t>nosaukums</w:t>
            </w:r>
            <w:proofErr w:type="spellEnd"/>
            <w:r w:rsidR="005C5155" w:rsidRPr="00492D1E">
              <w:rPr>
                <w:color w:val="000000" w:themeColor="text1"/>
                <w:sz w:val="18"/>
              </w:rPr>
              <w:t>)</w:t>
            </w:r>
            <w:r w:rsidRPr="00492D1E">
              <w:rPr>
                <w:color w:val="000000" w:themeColor="text1"/>
                <w:sz w:val="18"/>
              </w:rPr>
              <w:t xml:space="preserve"> </w:t>
            </w:r>
          </w:p>
          <w:p w14:paraId="32C2F5BB" w14:textId="2BAED547" w:rsidR="003252F8" w:rsidRPr="00492D1E" w:rsidRDefault="000D0EB8" w:rsidP="003252F8">
            <w:pPr>
              <w:rPr>
                <w:b/>
                <w:color w:val="000000" w:themeColor="text1"/>
                <w:sz w:val="14"/>
              </w:rPr>
            </w:pPr>
            <w:r w:rsidRPr="00492D1E">
              <w:rPr>
                <w:color w:val="000000" w:themeColor="text1"/>
                <w:sz w:val="18"/>
              </w:rPr>
              <w:t xml:space="preserve">   </w:t>
            </w:r>
            <w:r w:rsidR="00464386" w:rsidRPr="00492D1E">
              <w:rPr>
                <w:color w:val="000000" w:themeColor="text1"/>
                <w:sz w:val="14"/>
              </w:rPr>
              <w:t xml:space="preserve"> </w:t>
            </w:r>
            <w:r w:rsidR="003252F8" w:rsidRPr="00492D1E">
              <w:rPr>
                <w:color w:val="000000" w:themeColor="text1"/>
                <w:sz w:val="14"/>
              </w:rPr>
              <w:t xml:space="preserve">   ISSUED TO CERTIFICATE HOLDER</w:t>
            </w:r>
            <w:r w:rsidR="00F24A1D" w:rsidRPr="00492D1E">
              <w:rPr>
                <w:color w:val="000000" w:themeColor="text1"/>
                <w:sz w:val="14"/>
              </w:rPr>
              <w:t xml:space="preserve"> (name</w:t>
            </w:r>
            <w:r w:rsidR="005C5155" w:rsidRPr="00492D1E">
              <w:rPr>
                <w:color w:val="000000" w:themeColor="text1"/>
                <w:sz w:val="14"/>
              </w:rPr>
              <w:t>)</w:t>
            </w:r>
            <w:r w:rsidR="00464386" w:rsidRPr="00492D1E">
              <w:rPr>
                <w:b/>
                <w:color w:val="000000" w:themeColor="text1"/>
                <w:sz w:val="14"/>
              </w:rPr>
              <w:t xml:space="preserve">  </w:t>
            </w:r>
          </w:p>
          <w:p w14:paraId="683F7D87" w14:textId="77777777" w:rsidR="00151FAD" w:rsidRPr="00492D1E" w:rsidRDefault="00151FAD" w:rsidP="003252F8">
            <w:pPr>
              <w:rPr>
                <w:b/>
                <w:color w:val="000000" w:themeColor="text1"/>
                <w:sz w:val="14"/>
              </w:rPr>
            </w:pPr>
          </w:p>
          <w:p w14:paraId="76294A66" w14:textId="02102CCF" w:rsidR="003252F8" w:rsidRPr="00492D1E" w:rsidRDefault="003252F8" w:rsidP="003252F8">
            <w:pPr>
              <w:rPr>
                <w:color w:val="000000" w:themeColor="text1"/>
                <w:sz w:val="18"/>
                <w:szCs w:val="18"/>
              </w:rPr>
            </w:pPr>
            <w:r w:rsidRPr="00492D1E"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464386" w:rsidRPr="00492D1E">
              <w:rPr>
                <w:color w:val="000000" w:themeColor="text1"/>
                <w:sz w:val="18"/>
                <w:szCs w:val="18"/>
              </w:rPr>
              <w:t xml:space="preserve"> </w:t>
            </w:r>
            <w:r w:rsidR="00D52904" w:rsidRPr="00492D1E">
              <w:rPr>
                <w:color w:val="000000" w:themeColor="text1"/>
                <w:sz w:val="18"/>
                <w:szCs w:val="18"/>
              </w:rPr>
              <w:t>REĢISTRĀCIJAS PAMAT</w:t>
            </w:r>
            <w:r w:rsidRPr="00492D1E">
              <w:rPr>
                <w:color w:val="000000" w:themeColor="text1"/>
                <w:sz w:val="18"/>
                <w:szCs w:val="18"/>
              </w:rPr>
              <w:t>S</w:t>
            </w:r>
            <w:r w:rsidR="00492D1E" w:rsidRPr="00492D1E">
              <w:rPr>
                <w:color w:val="000000" w:themeColor="text1"/>
                <w:sz w:val="18"/>
                <w:szCs w:val="18"/>
              </w:rPr>
              <w:t xml:space="preserve"> </w:t>
            </w:r>
            <w:r w:rsidR="00F24A1D" w:rsidRPr="00492D1E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="00F24A1D" w:rsidRPr="00492D1E">
              <w:rPr>
                <w:color w:val="000000" w:themeColor="text1"/>
                <w:sz w:val="18"/>
                <w:szCs w:val="18"/>
              </w:rPr>
              <w:t>norādīt</w:t>
            </w:r>
            <w:proofErr w:type="spellEnd"/>
            <w:r w:rsidR="00F24A1D" w:rsidRPr="00492D1E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F24A1D" w:rsidRPr="00492D1E">
              <w:rPr>
                <w:color w:val="000000" w:themeColor="text1"/>
                <w:sz w:val="18"/>
                <w:szCs w:val="18"/>
              </w:rPr>
              <w:t>vienu</w:t>
            </w:r>
            <w:proofErr w:type="spellEnd"/>
            <w:r w:rsidR="00F24A1D" w:rsidRPr="00492D1E">
              <w:rPr>
                <w:color w:val="000000" w:themeColor="text1"/>
                <w:sz w:val="18"/>
                <w:szCs w:val="18"/>
              </w:rPr>
              <w:t>)</w:t>
            </w:r>
            <w:r w:rsidRPr="00492D1E">
              <w:rPr>
                <w:color w:val="000000" w:themeColor="text1"/>
                <w:sz w:val="18"/>
                <w:szCs w:val="18"/>
              </w:rPr>
              <w:t xml:space="preserve">             </w:t>
            </w:r>
          </w:p>
          <w:p w14:paraId="074FC93C" w14:textId="246FCB6D" w:rsidR="00464386" w:rsidRPr="00492D1E" w:rsidRDefault="003252F8" w:rsidP="003252F8">
            <w:pPr>
              <w:rPr>
                <w:color w:val="000000" w:themeColor="text1"/>
                <w:sz w:val="14"/>
              </w:rPr>
            </w:pPr>
            <w:r w:rsidRPr="00492D1E">
              <w:rPr>
                <w:b/>
                <w:color w:val="000000" w:themeColor="text1"/>
                <w:sz w:val="14"/>
              </w:rPr>
              <w:t xml:space="preserve">        </w:t>
            </w:r>
            <w:r w:rsidRPr="00492D1E">
              <w:rPr>
                <w:color w:val="000000" w:themeColor="text1"/>
                <w:sz w:val="14"/>
              </w:rPr>
              <w:t>BASIS OF REGISTRATION</w:t>
            </w:r>
            <w:r w:rsidR="00F24A1D" w:rsidRPr="00492D1E">
              <w:rPr>
                <w:color w:val="000000" w:themeColor="text1"/>
                <w:sz w:val="14"/>
              </w:rPr>
              <w:t xml:space="preserve"> (check one):</w:t>
            </w:r>
          </w:p>
        </w:tc>
        <w:tc>
          <w:tcPr>
            <w:tcW w:w="5644" w:type="dxa"/>
            <w:gridSpan w:val="4"/>
            <w:tcBorders>
              <w:left w:val="nil"/>
              <w:bottom w:val="nil"/>
            </w:tcBorders>
          </w:tcPr>
          <w:p w14:paraId="57A88B06" w14:textId="74265545" w:rsidR="00464386" w:rsidRPr="004A0EB8" w:rsidRDefault="003252F8" w:rsidP="00464386">
            <w:pPr>
              <w:rPr>
                <w:rFonts w:cstheme="minorBidi"/>
                <w:b/>
                <w:bCs/>
                <w:sz w:val="24"/>
                <w:szCs w:val="24"/>
                <w:lang w:val="lv-LV" w:eastAsia="en-US"/>
              </w:rPr>
            </w:pPr>
            <w:r>
              <w:rPr>
                <w:rFonts w:cstheme="minorBid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64386" w14:paraId="7456FA7C" w14:textId="77777777" w:rsidTr="00F24A1D">
        <w:tc>
          <w:tcPr>
            <w:tcW w:w="3820" w:type="dxa"/>
            <w:gridSpan w:val="4"/>
            <w:tcBorders>
              <w:top w:val="nil"/>
              <w:bottom w:val="single" w:sz="6" w:space="0" w:color="auto"/>
              <w:right w:val="nil"/>
            </w:tcBorders>
          </w:tcPr>
          <w:p w14:paraId="29D57D5B" w14:textId="174ECD8A" w:rsidR="00464386" w:rsidRPr="00492D1E" w:rsidRDefault="00D52904" w:rsidP="00464386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 xml:space="preserve"> </w:t>
            </w:r>
            <w:r w:rsidR="00F24A1D" w:rsidRPr="00492D1E">
              <w:rPr>
                <w:color w:val="000000" w:themeColor="text1"/>
                <w:sz w:val="18"/>
              </w:rPr>
              <w:t xml:space="preserve">     □ GAISA KUĢA ĪPAŠNIEKS</w:t>
            </w:r>
          </w:p>
          <w:p w14:paraId="54D5B187" w14:textId="41734F6F" w:rsidR="00D52904" w:rsidRPr="00492D1E" w:rsidRDefault="005C5155" w:rsidP="00464386">
            <w:pPr>
              <w:rPr>
                <w:color w:val="000000" w:themeColor="text1"/>
                <w:sz w:val="14"/>
                <w:szCs w:val="14"/>
              </w:rPr>
            </w:pPr>
            <w:r w:rsidRPr="00492D1E">
              <w:rPr>
                <w:color w:val="000000" w:themeColor="text1"/>
                <w:sz w:val="14"/>
                <w:szCs w:val="14"/>
              </w:rPr>
              <w:t xml:space="preserve">            </w:t>
            </w:r>
            <w:r w:rsidR="00D52904" w:rsidRPr="00492D1E">
              <w:rPr>
                <w:color w:val="000000" w:themeColor="text1"/>
                <w:sz w:val="14"/>
                <w:szCs w:val="14"/>
              </w:rPr>
              <w:t>OWNWRSHIP OF AIRCRAFT</w:t>
            </w:r>
          </w:p>
          <w:p w14:paraId="0CD276CD" w14:textId="577A3081" w:rsidR="00D52904" w:rsidRPr="00492D1E" w:rsidRDefault="005C5155" w:rsidP="00464386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 xml:space="preserve">      </w:t>
            </w:r>
            <w:r w:rsidR="00D52904" w:rsidRPr="00492D1E">
              <w:rPr>
                <w:color w:val="000000" w:themeColor="text1"/>
                <w:sz w:val="18"/>
              </w:rPr>
              <w:t>□</w:t>
            </w:r>
            <w:r w:rsidRPr="00492D1E">
              <w:rPr>
                <w:color w:val="000000" w:themeColor="text1"/>
                <w:sz w:val="18"/>
              </w:rPr>
              <w:t xml:space="preserve"> </w:t>
            </w:r>
            <w:r w:rsidR="00D52904" w:rsidRPr="00492D1E">
              <w:rPr>
                <w:color w:val="000000" w:themeColor="text1"/>
                <w:sz w:val="18"/>
              </w:rPr>
              <w:t>GAISA KUĢA EKSPLUATANTS</w:t>
            </w:r>
          </w:p>
          <w:p w14:paraId="0AAC0BD3" w14:textId="299F66F4" w:rsidR="00D52904" w:rsidRPr="00492D1E" w:rsidRDefault="005C5155" w:rsidP="00464386">
            <w:pPr>
              <w:rPr>
                <w:color w:val="000000" w:themeColor="text1"/>
                <w:sz w:val="14"/>
                <w:szCs w:val="14"/>
              </w:rPr>
            </w:pPr>
            <w:r w:rsidRPr="00492D1E">
              <w:rPr>
                <w:color w:val="000000" w:themeColor="text1"/>
                <w:sz w:val="18"/>
              </w:rPr>
              <w:t xml:space="preserve">          </w:t>
            </w:r>
            <w:r w:rsidR="00D52904" w:rsidRPr="00492D1E">
              <w:rPr>
                <w:color w:val="000000" w:themeColor="text1"/>
                <w:sz w:val="14"/>
                <w:szCs w:val="14"/>
              </w:rPr>
              <w:t>OPERATOR OF AIRCRAFT</w:t>
            </w:r>
          </w:p>
          <w:p w14:paraId="594FFE93" w14:textId="4385E6C1" w:rsidR="00D52904" w:rsidRPr="00492D1E" w:rsidRDefault="005C5155" w:rsidP="00464386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 xml:space="preserve">      </w:t>
            </w:r>
            <w:r w:rsidR="00D52904" w:rsidRPr="00492D1E">
              <w:rPr>
                <w:color w:val="000000" w:themeColor="text1"/>
                <w:sz w:val="18"/>
              </w:rPr>
              <w:t>□</w:t>
            </w:r>
            <w:r w:rsidRPr="00492D1E">
              <w:rPr>
                <w:color w:val="000000" w:themeColor="text1"/>
                <w:sz w:val="18"/>
              </w:rPr>
              <w:t xml:space="preserve"> </w:t>
            </w:r>
            <w:r w:rsidR="00D52904" w:rsidRPr="00492D1E">
              <w:rPr>
                <w:color w:val="000000" w:themeColor="text1"/>
                <w:sz w:val="18"/>
              </w:rPr>
              <w:t>CITS (</w:t>
            </w:r>
            <w:proofErr w:type="spellStart"/>
            <w:r w:rsidR="00F24A1D" w:rsidRPr="00492D1E">
              <w:rPr>
                <w:color w:val="000000" w:themeColor="text1"/>
                <w:sz w:val="18"/>
              </w:rPr>
              <w:t>paskaidrot</w:t>
            </w:r>
            <w:proofErr w:type="spellEnd"/>
            <w:r w:rsidR="00D52904" w:rsidRPr="00492D1E">
              <w:rPr>
                <w:color w:val="000000" w:themeColor="text1"/>
                <w:sz w:val="18"/>
              </w:rPr>
              <w:t>)</w:t>
            </w:r>
          </w:p>
          <w:p w14:paraId="3F740F27" w14:textId="561B10E5" w:rsidR="00D52904" w:rsidRPr="00492D1E" w:rsidRDefault="005C5155" w:rsidP="00464386">
            <w:pPr>
              <w:rPr>
                <w:color w:val="000000" w:themeColor="text1"/>
                <w:sz w:val="14"/>
                <w:szCs w:val="14"/>
              </w:rPr>
            </w:pPr>
            <w:r w:rsidRPr="00492D1E">
              <w:rPr>
                <w:color w:val="000000" w:themeColor="text1"/>
                <w:sz w:val="18"/>
              </w:rPr>
              <w:t xml:space="preserve">         </w:t>
            </w:r>
            <w:r w:rsidRPr="00492D1E">
              <w:rPr>
                <w:color w:val="000000" w:themeColor="text1"/>
                <w:sz w:val="14"/>
                <w:szCs w:val="14"/>
              </w:rPr>
              <w:t>OTHER (</w:t>
            </w:r>
            <w:r w:rsidR="00F24A1D" w:rsidRPr="00492D1E">
              <w:rPr>
                <w:color w:val="000000" w:themeColor="text1"/>
                <w:sz w:val="14"/>
                <w:szCs w:val="14"/>
              </w:rPr>
              <w:t>explain</w:t>
            </w:r>
            <w:r w:rsidRPr="00492D1E">
              <w:rPr>
                <w:color w:val="000000" w:themeColor="text1"/>
                <w:sz w:val="14"/>
                <w:szCs w:val="14"/>
              </w:rPr>
              <w:t>)</w:t>
            </w:r>
          </w:p>
          <w:p w14:paraId="5EAB71F9" w14:textId="77777777" w:rsidR="00151FAD" w:rsidRPr="00F27B87" w:rsidRDefault="00151FAD" w:rsidP="00464386">
            <w:pPr>
              <w:rPr>
                <w:color w:val="000000" w:themeColor="text1"/>
                <w:sz w:val="14"/>
                <w:szCs w:val="14"/>
              </w:rPr>
            </w:pPr>
          </w:p>
          <w:p w14:paraId="24E32E84" w14:textId="4FC35780" w:rsidR="00F24A1D" w:rsidRPr="00492D1E" w:rsidRDefault="003252F8" w:rsidP="00464386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>4b.</w:t>
            </w:r>
            <w:r w:rsidR="00B14704">
              <w:rPr>
                <w:color w:val="000000" w:themeColor="text1"/>
                <w:sz w:val="18"/>
              </w:rPr>
              <w:t xml:space="preserve"> </w:t>
            </w:r>
            <w:r w:rsidR="00D52904" w:rsidRPr="00492D1E">
              <w:rPr>
                <w:color w:val="000000" w:themeColor="text1"/>
                <w:sz w:val="18"/>
              </w:rPr>
              <w:t>APLIECĪBAS</w:t>
            </w:r>
            <w:r w:rsidRPr="00492D1E">
              <w:rPr>
                <w:color w:val="000000" w:themeColor="text1"/>
                <w:sz w:val="18"/>
              </w:rPr>
              <w:t xml:space="preserve"> TURĒTĀJA</w:t>
            </w:r>
            <w:r w:rsidR="00464386" w:rsidRPr="00492D1E">
              <w:rPr>
                <w:color w:val="000000" w:themeColor="text1"/>
                <w:sz w:val="18"/>
              </w:rPr>
              <w:t xml:space="preserve"> ADRESE</w:t>
            </w:r>
          </w:p>
          <w:p w14:paraId="0521DE6D" w14:textId="2CFAD50B" w:rsidR="000D0EB8" w:rsidRPr="00492D1E" w:rsidRDefault="00F24A1D" w:rsidP="00464386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 xml:space="preserve">      (</w:t>
            </w:r>
            <w:proofErr w:type="spellStart"/>
            <w:r w:rsidRPr="00492D1E">
              <w:rPr>
                <w:color w:val="000000" w:themeColor="text1"/>
                <w:sz w:val="18"/>
              </w:rPr>
              <w:t>izslēgšanas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no </w:t>
            </w:r>
            <w:proofErr w:type="spellStart"/>
            <w:r w:rsidRPr="00492D1E">
              <w:rPr>
                <w:color w:val="000000" w:themeColor="text1"/>
                <w:sz w:val="18"/>
              </w:rPr>
              <w:t>reģistra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brīdī</w:t>
            </w:r>
            <w:proofErr w:type="spellEnd"/>
            <w:r w:rsidRPr="00492D1E">
              <w:rPr>
                <w:color w:val="000000" w:themeColor="text1"/>
                <w:sz w:val="18"/>
              </w:rPr>
              <w:t>)</w:t>
            </w:r>
            <w:r w:rsidR="00464386" w:rsidRPr="00492D1E">
              <w:rPr>
                <w:color w:val="000000" w:themeColor="text1"/>
                <w:sz w:val="18"/>
              </w:rPr>
              <w:t xml:space="preserve">     </w:t>
            </w:r>
            <w:r w:rsidR="000D0EB8" w:rsidRPr="00492D1E">
              <w:rPr>
                <w:color w:val="000000" w:themeColor="text1"/>
                <w:sz w:val="18"/>
              </w:rPr>
              <w:t xml:space="preserve">     </w:t>
            </w:r>
          </w:p>
          <w:p w14:paraId="1B5B047F" w14:textId="0B1FE86E" w:rsidR="00151FAD" w:rsidRPr="00492D1E" w:rsidRDefault="000D0EB8" w:rsidP="003252F8">
            <w:pPr>
              <w:rPr>
                <w:color w:val="000000" w:themeColor="text1"/>
                <w:sz w:val="14"/>
              </w:rPr>
            </w:pPr>
            <w:r w:rsidRPr="00492D1E">
              <w:rPr>
                <w:color w:val="000000" w:themeColor="text1"/>
                <w:sz w:val="18"/>
              </w:rPr>
              <w:t xml:space="preserve">    </w:t>
            </w:r>
            <w:r w:rsidR="005C5155" w:rsidRPr="00492D1E">
              <w:rPr>
                <w:color w:val="000000" w:themeColor="text1"/>
                <w:sz w:val="18"/>
              </w:rPr>
              <w:t xml:space="preserve"> </w:t>
            </w:r>
            <w:r w:rsidR="00464386" w:rsidRPr="00492D1E">
              <w:rPr>
                <w:color w:val="000000" w:themeColor="text1"/>
                <w:sz w:val="14"/>
              </w:rPr>
              <w:t xml:space="preserve">ADDRESS OF </w:t>
            </w:r>
            <w:r w:rsidR="003252F8" w:rsidRPr="00492D1E">
              <w:rPr>
                <w:color w:val="000000" w:themeColor="text1"/>
                <w:sz w:val="14"/>
              </w:rPr>
              <w:t>CERTIFICATE HOLDER</w:t>
            </w:r>
          </w:p>
          <w:p w14:paraId="622467B3" w14:textId="5A78F413" w:rsidR="00F24A1D" w:rsidRPr="00492D1E" w:rsidRDefault="00F24A1D" w:rsidP="003252F8">
            <w:pPr>
              <w:rPr>
                <w:color w:val="000000" w:themeColor="text1"/>
                <w:sz w:val="14"/>
              </w:rPr>
            </w:pPr>
            <w:r w:rsidRPr="00492D1E">
              <w:rPr>
                <w:color w:val="000000" w:themeColor="text1"/>
                <w:sz w:val="14"/>
              </w:rPr>
              <w:t xml:space="preserve">                  (at the time of deregistration)</w:t>
            </w:r>
          </w:p>
          <w:p w14:paraId="28F73DD9" w14:textId="77777777" w:rsidR="00151FAD" w:rsidRPr="00492D1E" w:rsidRDefault="00151FAD" w:rsidP="003252F8">
            <w:pPr>
              <w:rPr>
                <w:color w:val="000000" w:themeColor="text1"/>
                <w:sz w:val="14"/>
              </w:rPr>
            </w:pPr>
          </w:p>
          <w:p w14:paraId="21024AD7" w14:textId="77777777" w:rsidR="00151FAD" w:rsidRPr="00F27B87" w:rsidRDefault="00151FAD" w:rsidP="003252F8">
            <w:pPr>
              <w:rPr>
                <w:color w:val="000000" w:themeColor="text1"/>
                <w:sz w:val="18"/>
                <w:szCs w:val="18"/>
                <w:lang w:val="fi-FI"/>
              </w:rPr>
            </w:pPr>
            <w:r w:rsidRPr="00F27B87">
              <w:rPr>
                <w:color w:val="000000" w:themeColor="text1"/>
                <w:sz w:val="18"/>
                <w:szCs w:val="18"/>
                <w:lang w:val="fi-FI"/>
              </w:rPr>
              <w:t xml:space="preserve">5. IPAŠNIEKA NOSAUKUMS UN   </w:t>
            </w:r>
          </w:p>
          <w:p w14:paraId="65626748" w14:textId="77777777" w:rsidR="00151FAD" w:rsidRPr="00F27B87" w:rsidRDefault="00151FAD" w:rsidP="003252F8">
            <w:pPr>
              <w:rPr>
                <w:color w:val="000000" w:themeColor="text1"/>
                <w:sz w:val="18"/>
                <w:szCs w:val="18"/>
                <w:lang w:val="fi-FI"/>
              </w:rPr>
            </w:pPr>
            <w:r w:rsidRPr="00F27B87">
              <w:rPr>
                <w:color w:val="000000" w:themeColor="text1"/>
                <w:sz w:val="18"/>
                <w:szCs w:val="18"/>
                <w:lang w:val="fi-FI"/>
              </w:rPr>
              <w:t xml:space="preserve">    KONTAKTINFORMĀCIJA, JA NAV  </w:t>
            </w:r>
          </w:p>
          <w:p w14:paraId="479C3BF7" w14:textId="13840169" w:rsidR="00151FAD" w:rsidRPr="00492D1E" w:rsidRDefault="00151FAD" w:rsidP="003252F8">
            <w:pPr>
              <w:rPr>
                <w:color w:val="000000" w:themeColor="text1"/>
                <w:sz w:val="14"/>
              </w:rPr>
            </w:pPr>
            <w:r w:rsidRPr="00F27B87">
              <w:rPr>
                <w:color w:val="000000" w:themeColor="text1"/>
                <w:sz w:val="18"/>
                <w:szCs w:val="18"/>
                <w:lang w:val="fi-FI"/>
              </w:rPr>
              <w:t xml:space="preserve">    </w:t>
            </w:r>
            <w:r w:rsidR="00D52904" w:rsidRPr="00492D1E">
              <w:rPr>
                <w:color w:val="000000" w:themeColor="text1"/>
                <w:sz w:val="18"/>
                <w:szCs w:val="18"/>
              </w:rPr>
              <w:t>APLIECĪBAS</w:t>
            </w:r>
            <w:r w:rsidRPr="00492D1E">
              <w:rPr>
                <w:color w:val="000000" w:themeColor="text1"/>
                <w:sz w:val="18"/>
                <w:szCs w:val="18"/>
              </w:rPr>
              <w:t xml:space="preserve"> TURĒTĀJS</w:t>
            </w:r>
          </w:p>
          <w:p w14:paraId="4F1D61ED" w14:textId="77777777" w:rsidR="00151FAD" w:rsidRPr="00492D1E" w:rsidRDefault="00151FAD" w:rsidP="003252F8">
            <w:pPr>
              <w:rPr>
                <w:color w:val="000000" w:themeColor="text1"/>
                <w:sz w:val="14"/>
              </w:rPr>
            </w:pPr>
            <w:r w:rsidRPr="00492D1E">
              <w:rPr>
                <w:color w:val="000000" w:themeColor="text1"/>
                <w:sz w:val="14"/>
              </w:rPr>
              <w:t xml:space="preserve">     NAME AND CONTACT INFORMATION OF   </w:t>
            </w:r>
          </w:p>
          <w:p w14:paraId="21A461DC" w14:textId="77777777" w:rsidR="00151FAD" w:rsidRPr="00492D1E" w:rsidRDefault="00151FAD" w:rsidP="003252F8">
            <w:pPr>
              <w:rPr>
                <w:color w:val="000000" w:themeColor="text1"/>
                <w:sz w:val="14"/>
              </w:rPr>
            </w:pPr>
            <w:r w:rsidRPr="00492D1E">
              <w:rPr>
                <w:color w:val="000000" w:themeColor="text1"/>
                <w:sz w:val="14"/>
              </w:rPr>
              <w:t xml:space="preserve">     OWNER, IF DIFFERENT FROM CERTIFICATE  </w:t>
            </w:r>
          </w:p>
          <w:p w14:paraId="3E2CBD87" w14:textId="7DF6760A" w:rsidR="00464386" w:rsidRPr="00492D1E" w:rsidRDefault="00151FAD" w:rsidP="003252F8">
            <w:pPr>
              <w:rPr>
                <w:b/>
                <w:color w:val="000000" w:themeColor="text1"/>
                <w:sz w:val="14"/>
              </w:rPr>
            </w:pPr>
            <w:r w:rsidRPr="00492D1E">
              <w:rPr>
                <w:color w:val="000000" w:themeColor="text1"/>
                <w:sz w:val="14"/>
              </w:rPr>
              <w:t xml:space="preserve">     HOLDER</w:t>
            </w:r>
            <w:r w:rsidR="00464386" w:rsidRPr="00492D1E">
              <w:rPr>
                <w:b/>
                <w:color w:val="000000" w:themeColor="text1"/>
                <w:sz w:val="14"/>
              </w:rPr>
              <w:t xml:space="preserve">       </w:t>
            </w:r>
          </w:p>
        </w:tc>
        <w:tc>
          <w:tcPr>
            <w:tcW w:w="5644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703F056C" w14:textId="77777777" w:rsidR="00464386" w:rsidRDefault="00464386" w:rsidP="00464386">
            <w:pPr>
              <w:rPr>
                <w:b/>
                <w:bCs/>
                <w:sz w:val="24"/>
                <w:szCs w:val="24"/>
                <w:lang w:val="en-US"/>
              </w:rPr>
            </w:pPr>
          </w:p>
          <w:p w14:paraId="2F42AD69" w14:textId="77777777" w:rsidR="00464386" w:rsidRDefault="003252F8" w:rsidP="00464386">
            <w:pPr>
              <w:rPr>
                <w:rFonts w:cstheme="min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theme="minorBid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271BE618" w14:textId="6F872927" w:rsidR="00151FAD" w:rsidRPr="000D0EB8" w:rsidRDefault="00151FAD" w:rsidP="00464386">
            <w:pPr>
              <w:rPr>
                <w:rFonts w:cstheme="minorBidi"/>
                <w:b/>
                <w:bCs/>
                <w:sz w:val="24"/>
                <w:szCs w:val="24"/>
                <w:lang w:val="lv-LV" w:eastAsia="en-US"/>
              </w:rPr>
            </w:pPr>
          </w:p>
        </w:tc>
      </w:tr>
      <w:tr w:rsidR="00151FAD" w14:paraId="1AEA9E34" w14:textId="77777777" w:rsidTr="00151FAD">
        <w:tc>
          <w:tcPr>
            <w:tcW w:w="9206" w:type="dxa"/>
            <w:gridSpan w:val="7"/>
            <w:tcBorders>
              <w:top w:val="nil"/>
              <w:bottom w:val="single" w:sz="6" w:space="0" w:color="auto"/>
              <w:right w:val="nil"/>
            </w:tcBorders>
          </w:tcPr>
          <w:p w14:paraId="3441E03A" w14:textId="0D231F4A" w:rsidR="00151FAD" w:rsidRPr="00492D1E" w:rsidRDefault="00151FAD" w:rsidP="00151FAD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 xml:space="preserve">6. </w:t>
            </w:r>
            <w:proofErr w:type="spellStart"/>
            <w:r w:rsidRPr="00492D1E">
              <w:rPr>
                <w:color w:val="000000" w:themeColor="text1"/>
                <w:sz w:val="18"/>
              </w:rPr>
              <w:t>Ar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šo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tiek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apliecināts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, ka </w:t>
            </w:r>
            <w:proofErr w:type="spellStart"/>
            <w:r w:rsidRPr="00492D1E">
              <w:rPr>
                <w:color w:val="000000" w:themeColor="text1"/>
                <w:sz w:val="18"/>
              </w:rPr>
              <w:t>augstāk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minētais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gaisa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kuģis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ir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izslēgts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no </w:t>
            </w:r>
            <w:proofErr w:type="spellStart"/>
            <w:r w:rsidRPr="00492D1E">
              <w:rPr>
                <w:color w:val="000000" w:themeColor="text1"/>
                <w:sz w:val="18"/>
              </w:rPr>
              <w:t>Latvijas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Republikas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Civilās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aviācijas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gaisa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kuģu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reģistra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_________________ un </w:t>
            </w:r>
            <w:proofErr w:type="spellStart"/>
            <w:r w:rsidRPr="00492D1E">
              <w:rPr>
                <w:color w:val="000000" w:themeColor="text1"/>
                <w:sz w:val="18"/>
              </w:rPr>
              <w:t>reģistrācijas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apliecība </w:t>
            </w:r>
            <w:proofErr w:type="spellStart"/>
            <w:r w:rsidRPr="00492D1E">
              <w:rPr>
                <w:color w:val="000000" w:themeColor="text1"/>
                <w:sz w:val="18"/>
              </w:rPr>
              <w:t>ir</w:t>
            </w:r>
            <w:proofErr w:type="spellEnd"/>
            <w:r w:rsidRPr="00492D1E">
              <w:rPr>
                <w:color w:val="000000" w:themeColor="text1"/>
                <w:sz w:val="18"/>
              </w:rPr>
              <w:t xml:space="preserve"> </w:t>
            </w:r>
            <w:proofErr w:type="spellStart"/>
            <w:r w:rsidRPr="00492D1E">
              <w:rPr>
                <w:color w:val="000000" w:themeColor="text1"/>
                <w:sz w:val="18"/>
              </w:rPr>
              <w:t>atcelta</w:t>
            </w:r>
            <w:proofErr w:type="spellEnd"/>
            <w:r w:rsidRPr="00492D1E">
              <w:rPr>
                <w:color w:val="000000" w:themeColor="text1"/>
                <w:sz w:val="18"/>
              </w:rPr>
              <w:t>.</w:t>
            </w:r>
          </w:p>
          <w:p w14:paraId="5E43D999" w14:textId="16B72E35" w:rsidR="00151FAD" w:rsidRPr="00F27B87" w:rsidRDefault="009C26D8" w:rsidP="00151FAD">
            <w:pPr>
              <w:rPr>
                <w:color w:val="000000" w:themeColor="text1"/>
                <w:sz w:val="14"/>
                <w:szCs w:val="14"/>
              </w:rPr>
            </w:pPr>
            <w:r w:rsidRPr="00492D1E">
              <w:rPr>
                <w:color w:val="000000" w:themeColor="text1"/>
                <w:sz w:val="18"/>
              </w:rPr>
              <w:t xml:space="preserve">                      </w:t>
            </w:r>
            <w:r w:rsidRPr="00F27B87">
              <w:rPr>
                <w:color w:val="000000" w:themeColor="text1"/>
                <w:sz w:val="14"/>
                <w:szCs w:val="14"/>
              </w:rPr>
              <w:t>(datums)</w:t>
            </w:r>
          </w:p>
          <w:p w14:paraId="6AB11A1A" w14:textId="17741C92" w:rsidR="00151FAD" w:rsidRPr="00492D1E" w:rsidRDefault="00151FAD" w:rsidP="00151FAD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>It is hereby certified that the above-described aircraft has been duly removed from the Register of Civil Aircraft of the Republic of Latvia on _____________ and Certificate of Registration has been cancelled.</w:t>
            </w:r>
          </w:p>
          <w:p w14:paraId="6687DF29" w14:textId="298181CD" w:rsidR="00151FAD" w:rsidRPr="00F27B87" w:rsidRDefault="009C26D8" w:rsidP="00151FAD">
            <w:pPr>
              <w:rPr>
                <w:color w:val="000000" w:themeColor="text1"/>
                <w:sz w:val="14"/>
                <w:szCs w:val="14"/>
              </w:rPr>
            </w:pPr>
            <w:r w:rsidRPr="00492D1E">
              <w:rPr>
                <w:color w:val="000000" w:themeColor="text1"/>
                <w:sz w:val="18"/>
              </w:rPr>
              <w:t xml:space="preserve">                                            </w:t>
            </w:r>
            <w:r w:rsidRPr="00F27B87">
              <w:rPr>
                <w:color w:val="000000" w:themeColor="text1"/>
                <w:sz w:val="14"/>
                <w:szCs w:val="14"/>
              </w:rPr>
              <w:t>(date)</w:t>
            </w:r>
          </w:p>
          <w:p w14:paraId="6638F78E" w14:textId="194CCCB9" w:rsidR="00151FAD" w:rsidRPr="00492D1E" w:rsidRDefault="00151FAD" w:rsidP="00151FAD">
            <w:pPr>
              <w:rPr>
                <w:color w:val="000000" w:themeColor="text1"/>
                <w:sz w:val="18"/>
              </w:rPr>
            </w:pPr>
            <w:r w:rsidRPr="00492D1E">
              <w:rPr>
                <w:color w:val="000000" w:themeColor="text1"/>
                <w:sz w:val="18"/>
              </w:rPr>
              <w:t>6a. IZSLĒGŠANAS IEMESLS</w:t>
            </w:r>
            <w:r w:rsidR="005C5155" w:rsidRPr="00492D1E">
              <w:rPr>
                <w:color w:val="000000" w:themeColor="text1"/>
                <w:sz w:val="18"/>
              </w:rPr>
              <w:t>(I)</w:t>
            </w:r>
            <w:r w:rsidRPr="00492D1E">
              <w:rPr>
                <w:color w:val="000000" w:themeColor="text1"/>
                <w:sz w:val="18"/>
              </w:rPr>
              <w:t>, JA IR ZINĀMS</w:t>
            </w:r>
          </w:p>
          <w:p w14:paraId="0836996A" w14:textId="032FEBAF" w:rsidR="00151FAD" w:rsidRPr="00492D1E" w:rsidRDefault="005C5155" w:rsidP="00151FAD">
            <w:pPr>
              <w:rPr>
                <w:color w:val="000000" w:themeColor="text1"/>
                <w:sz w:val="14"/>
                <w:szCs w:val="14"/>
              </w:rPr>
            </w:pPr>
            <w:r w:rsidRPr="00492D1E">
              <w:rPr>
                <w:color w:val="000000" w:themeColor="text1"/>
                <w:sz w:val="14"/>
                <w:szCs w:val="14"/>
              </w:rPr>
              <w:t xml:space="preserve">       </w:t>
            </w:r>
            <w:r w:rsidR="00151FAD" w:rsidRPr="00492D1E">
              <w:rPr>
                <w:color w:val="000000" w:themeColor="text1"/>
                <w:sz w:val="14"/>
                <w:szCs w:val="14"/>
              </w:rPr>
              <w:t>REASON(S) FOR DEREGISTRATION, IF KNOWN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6" w:space="0" w:color="auto"/>
            </w:tcBorders>
          </w:tcPr>
          <w:p w14:paraId="31A826F0" w14:textId="77777777" w:rsidR="00151FAD" w:rsidRDefault="00151FAD" w:rsidP="00464386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BA6AD1" w14:paraId="3162863E" w14:textId="77777777" w:rsidTr="00F27B87">
        <w:trPr>
          <w:trHeight w:val="1087"/>
        </w:trPr>
        <w:tc>
          <w:tcPr>
            <w:tcW w:w="3820" w:type="dxa"/>
            <w:gridSpan w:val="4"/>
            <w:tcBorders>
              <w:top w:val="nil"/>
              <w:left w:val="single" w:sz="6" w:space="0" w:color="auto"/>
            </w:tcBorders>
          </w:tcPr>
          <w:p w14:paraId="5FD77CFD" w14:textId="77777777" w:rsidR="00BA6AD1" w:rsidRDefault="00BA6AD1" w:rsidP="00101F1A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IZSNIEGŠANAS DATUMS</w:t>
            </w:r>
          </w:p>
          <w:p w14:paraId="1C46BADE" w14:textId="465977AC" w:rsidR="00BA6AD1" w:rsidRPr="00C60F85" w:rsidRDefault="00BA6AD1" w:rsidP="00F27B8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14"/>
              </w:rPr>
              <w:t>DATE OF ISSUE</w:t>
            </w:r>
          </w:p>
        </w:tc>
        <w:tc>
          <w:tcPr>
            <w:tcW w:w="5644" w:type="dxa"/>
            <w:gridSpan w:val="4"/>
            <w:tcBorders>
              <w:top w:val="nil"/>
              <w:left w:val="single" w:sz="6" w:space="0" w:color="auto"/>
            </w:tcBorders>
          </w:tcPr>
          <w:p w14:paraId="7BE5ED2F" w14:textId="77777777" w:rsidR="00F27B87" w:rsidRPr="00F27B87" w:rsidRDefault="00F27B87" w:rsidP="00101F1A">
            <w:pPr>
              <w:rPr>
                <w:sz w:val="14"/>
                <w:szCs w:val="14"/>
              </w:rPr>
            </w:pPr>
          </w:p>
          <w:p w14:paraId="021D94E2" w14:textId="47A40F26" w:rsidR="00BA6AD1" w:rsidRDefault="00BA6AD1" w:rsidP="00101F1A">
            <w:pPr>
              <w:rPr>
                <w:sz w:val="18"/>
              </w:rPr>
            </w:pPr>
            <w:r>
              <w:rPr>
                <w:sz w:val="18"/>
              </w:rPr>
              <w:t>CIVILĀS AVIĀCIJAS AĢENTŪRAS VĀRDĀ</w:t>
            </w:r>
          </w:p>
          <w:p w14:paraId="4EA6B0BC" w14:textId="4D63BA50" w:rsidR="00BA6AD1" w:rsidRPr="00F27B87" w:rsidRDefault="00BA6AD1" w:rsidP="00F27B87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FOR CIVIL AVIATION AGENCY</w:t>
            </w:r>
          </w:p>
          <w:p w14:paraId="6BD6FADB" w14:textId="24D983DA" w:rsidR="00BA6AD1" w:rsidRDefault="00BA6AD1" w:rsidP="00151FAD">
            <w:r>
              <w:t xml:space="preserve"> </w:t>
            </w:r>
            <w:r w:rsidR="004A0EB8">
              <w:t xml:space="preserve">                  </w:t>
            </w:r>
            <w:r w:rsidR="00FD0D26">
              <w:t xml:space="preserve">                  </w:t>
            </w:r>
            <w:r w:rsidR="004A0EB8">
              <w:t xml:space="preserve"> </w:t>
            </w:r>
            <w:r w:rsidR="00151FAD">
              <w:t xml:space="preserve">                               </w:t>
            </w:r>
            <w:r>
              <w:t>___________________</w:t>
            </w:r>
          </w:p>
        </w:tc>
      </w:tr>
      <w:tr w:rsidR="00101F1A" w14:paraId="0B3C2540" w14:textId="77777777" w:rsidTr="00BA6AD1">
        <w:tc>
          <w:tcPr>
            <w:tcW w:w="9464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648FC56" w14:textId="01201758" w:rsidR="00101F1A" w:rsidRPr="00151FAD" w:rsidRDefault="00105EF8" w:rsidP="00101F1A">
            <w:pPr>
              <w:rPr>
                <w:b/>
              </w:rPr>
            </w:pPr>
            <w:proofErr w:type="spellStart"/>
            <w:r>
              <w:rPr>
                <w:sz w:val="16"/>
              </w:rPr>
              <w:t>P</w:t>
            </w:r>
            <w:r w:rsidR="00015334">
              <w:rPr>
                <w:sz w:val="16"/>
              </w:rPr>
              <w:t>iezīme</w:t>
            </w:r>
            <w:proofErr w:type="spellEnd"/>
            <w:r w:rsidR="00652083">
              <w:rPr>
                <w:sz w:val="16"/>
              </w:rPr>
              <w:t>:</w:t>
            </w:r>
            <w:r>
              <w:rPr>
                <w:sz w:val="16"/>
              </w:rPr>
              <w:t xml:space="preserve">                        </w:t>
            </w:r>
            <w:r w:rsidR="00151FAD">
              <w:rPr>
                <w:sz w:val="18"/>
                <w:szCs w:val="18"/>
              </w:rPr>
              <w:t xml:space="preserve"> </w:t>
            </w:r>
            <w:r w:rsidRPr="00FD0D26">
              <w:rPr>
                <w:sz w:val="18"/>
                <w:szCs w:val="18"/>
              </w:rPr>
              <w:t xml:space="preserve"> </w:t>
            </w:r>
          </w:p>
          <w:p w14:paraId="0F214AB8" w14:textId="1E9C1D88" w:rsidR="00C30D28" w:rsidRPr="005C5155" w:rsidRDefault="00101F1A" w:rsidP="00101F1A">
            <w:pPr>
              <w:rPr>
                <w:sz w:val="16"/>
                <w:szCs w:val="16"/>
              </w:rPr>
            </w:pPr>
            <w:r w:rsidRPr="000D0EB8">
              <w:rPr>
                <w:sz w:val="16"/>
                <w:szCs w:val="16"/>
              </w:rPr>
              <w:t>N</w:t>
            </w:r>
            <w:r w:rsidR="00015334" w:rsidRPr="000D0EB8">
              <w:rPr>
                <w:sz w:val="16"/>
                <w:szCs w:val="16"/>
              </w:rPr>
              <w:t>ote</w:t>
            </w:r>
            <w:r w:rsidR="00652083" w:rsidRPr="000D0EB8">
              <w:rPr>
                <w:sz w:val="16"/>
                <w:szCs w:val="16"/>
              </w:rPr>
              <w:t>:</w:t>
            </w:r>
            <w:r w:rsidRPr="000D0EB8">
              <w:rPr>
                <w:sz w:val="16"/>
                <w:szCs w:val="16"/>
              </w:rPr>
              <w:t xml:space="preserve">             </w:t>
            </w:r>
            <w:r w:rsidR="00105EF8" w:rsidRPr="000D0EB8">
              <w:rPr>
                <w:sz w:val="16"/>
                <w:szCs w:val="16"/>
              </w:rPr>
              <w:t xml:space="preserve">                </w:t>
            </w:r>
            <w:r w:rsidR="00151FAD">
              <w:rPr>
                <w:sz w:val="18"/>
                <w:szCs w:val="18"/>
              </w:rPr>
              <w:t xml:space="preserve"> </w:t>
            </w:r>
          </w:p>
        </w:tc>
      </w:tr>
    </w:tbl>
    <w:p w14:paraId="29EC92B2" w14:textId="068F2008" w:rsidR="00FD0D26" w:rsidRPr="00FD0D26" w:rsidRDefault="00B14704" w:rsidP="00B14704">
      <w:pPr>
        <w:tabs>
          <w:tab w:val="left" w:pos="8040"/>
        </w:tabs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"</w:t>
      </w:r>
    </w:p>
    <w:sectPr w:rsidR="00FD0D26" w:rsidRPr="00FD0D26" w:rsidSect="00A74809">
      <w:headerReference w:type="default" r:id="rId9"/>
      <w:pgSz w:w="11906" w:h="16838"/>
      <w:pgMar w:top="1134" w:right="1418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8F979" w14:textId="77777777" w:rsidR="006C569C" w:rsidRDefault="006C569C">
      <w:r>
        <w:separator/>
      </w:r>
    </w:p>
  </w:endnote>
  <w:endnote w:type="continuationSeparator" w:id="0">
    <w:p w14:paraId="19FEC72B" w14:textId="77777777" w:rsidR="006C569C" w:rsidRDefault="006C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7E313" w14:textId="77777777" w:rsidR="006C569C" w:rsidRDefault="006C569C">
      <w:r>
        <w:separator/>
      </w:r>
    </w:p>
  </w:footnote>
  <w:footnote w:type="continuationSeparator" w:id="0">
    <w:p w14:paraId="546EAB3F" w14:textId="77777777" w:rsidR="006C569C" w:rsidRDefault="006C5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97A0" w14:textId="77777777" w:rsidR="00F27B87" w:rsidRPr="00F27B87" w:rsidRDefault="00F27B87" w:rsidP="00F27B87">
    <w:pPr>
      <w:numPr>
        <w:ilvl w:val="0"/>
        <w:numId w:val="8"/>
      </w:numPr>
      <w:overflowPunct w:val="0"/>
      <w:autoSpaceDE w:val="0"/>
      <w:autoSpaceDN w:val="0"/>
      <w:adjustRightInd w:val="0"/>
      <w:jc w:val="right"/>
      <w:textAlignment w:val="baseline"/>
      <w:rPr>
        <w:rFonts w:cs="Calibri"/>
        <w:color w:val="333333"/>
        <w:sz w:val="22"/>
        <w:szCs w:val="22"/>
        <w:lang w:eastAsia="en-GB"/>
      </w:rPr>
    </w:pPr>
    <w:proofErr w:type="spellStart"/>
    <w:r w:rsidRPr="00F27B87">
      <w:rPr>
        <w:rFonts w:cs="Calibri"/>
        <w:color w:val="333333"/>
        <w:sz w:val="22"/>
        <w:szCs w:val="22"/>
        <w:lang w:eastAsia="en-GB"/>
      </w:rPr>
      <w:t>pielikums</w:t>
    </w:r>
    <w:proofErr w:type="spellEnd"/>
    <w:r w:rsidRPr="00F27B87">
      <w:rPr>
        <w:rFonts w:cs="Calibri"/>
        <w:color w:val="333333"/>
        <w:sz w:val="22"/>
        <w:szCs w:val="22"/>
        <w:lang w:eastAsia="en-GB"/>
      </w:rPr>
      <w:t xml:space="preserve"> </w:t>
    </w:r>
  </w:p>
  <w:p w14:paraId="6C68C60A" w14:textId="77777777" w:rsidR="00F27B87" w:rsidRPr="00F27B87" w:rsidRDefault="00F27B87" w:rsidP="00F27B87">
    <w:pPr>
      <w:overflowPunct w:val="0"/>
      <w:autoSpaceDE w:val="0"/>
      <w:autoSpaceDN w:val="0"/>
      <w:adjustRightInd w:val="0"/>
      <w:jc w:val="right"/>
      <w:textAlignment w:val="baseline"/>
      <w:rPr>
        <w:rFonts w:cs="Calibri"/>
        <w:color w:val="333333"/>
        <w:sz w:val="22"/>
        <w:szCs w:val="22"/>
        <w:lang w:eastAsia="en-GB"/>
      </w:rPr>
    </w:pPr>
    <w:proofErr w:type="spellStart"/>
    <w:r w:rsidRPr="00F27B87">
      <w:rPr>
        <w:rFonts w:cs="Calibri"/>
        <w:color w:val="333333"/>
        <w:sz w:val="22"/>
        <w:szCs w:val="22"/>
        <w:lang w:eastAsia="en-GB"/>
      </w:rPr>
      <w:t>Ministru</w:t>
    </w:r>
    <w:proofErr w:type="spellEnd"/>
    <w:r w:rsidRPr="00F27B87">
      <w:rPr>
        <w:rFonts w:cs="Calibri"/>
        <w:color w:val="333333"/>
        <w:sz w:val="22"/>
        <w:szCs w:val="22"/>
        <w:lang w:eastAsia="en-GB"/>
      </w:rPr>
      <w:t xml:space="preserve"> </w:t>
    </w:r>
    <w:proofErr w:type="spellStart"/>
    <w:r w:rsidRPr="00F27B87">
      <w:rPr>
        <w:rFonts w:cs="Calibri"/>
        <w:color w:val="333333"/>
        <w:sz w:val="22"/>
        <w:szCs w:val="22"/>
        <w:lang w:eastAsia="en-GB"/>
      </w:rPr>
      <w:t>kabineta</w:t>
    </w:r>
    <w:proofErr w:type="spellEnd"/>
    <w:r w:rsidRPr="00F27B87">
      <w:rPr>
        <w:rFonts w:cs="Calibri"/>
        <w:color w:val="333333"/>
        <w:sz w:val="22"/>
        <w:szCs w:val="22"/>
        <w:lang w:eastAsia="en-GB"/>
      </w:rPr>
      <w:t xml:space="preserve"> </w:t>
    </w:r>
  </w:p>
  <w:p w14:paraId="0A826393" w14:textId="77777777" w:rsidR="00F27B87" w:rsidRPr="00F27B87" w:rsidRDefault="00F27B87" w:rsidP="00F27B87">
    <w:pPr>
      <w:jc w:val="right"/>
      <w:rPr>
        <w:rFonts w:cs="Calibri"/>
        <w:color w:val="333333"/>
        <w:sz w:val="22"/>
        <w:szCs w:val="22"/>
        <w:lang w:eastAsia="en-GB"/>
      </w:rPr>
    </w:pPr>
    <w:r w:rsidRPr="00F27B87">
      <w:rPr>
        <w:rFonts w:cs="Calibri"/>
        <w:color w:val="333333"/>
        <w:sz w:val="22"/>
        <w:szCs w:val="22"/>
        <w:lang w:eastAsia="en-GB"/>
      </w:rPr>
      <w:t>2024. gada 16. janvāra</w:t>
    </w:r>
  </w:p>
  <w:p w14:paraId="4732AE48" w14:textId="77777777" w:rsidR="00F27B87" w:rsidRPr="00F27B87" w:rsidRDefault="00F27B87" w:rsidP="00F27B87">
    <w:pPr>
      <w:jc w:val="right"/>
      <w:rPr>
        <w:rFonts w:cs="Calibri"/>
        <w:color w:val="333333"/>
        <w:sz w:val="22"/>
        <w:szCs w:val="22"/>
        <w:lang w:eastAsia="en-GB"/>
      </w:rPr>
    </w:pPr>
    <w:proofErr w:type="spellStart"/>
    <w:r w:rsidRPr="00F27B87">
      <w:rPr>
        <w:rFonts w:cs="Calibri"/>
        <w:sz w:val="22"/>
        <w:szCs w:val="22"/>
        <w:lang w:eastAsia="en-GB"/>
      </w:rPr>
      <w:t>noteikumiem</w:t>
    </w:r>
    <w:proofErr w:type="spellEnd"/>
    <w:r w:rsidRPr="00F27B87">
      <w:rPr>
        <w:rFonts w:cs="Calibri"/>
        <w:sz w:val="22"/>
        <w:szCs w:val="22"/>
        <w:lang w:eastAsia="en-GB"/>
      </w:rPr>
      <w:t xml:space="preserve"> </w:t>
    </w:r>
    <w:r w:rsidRPr="00F27B87">
      <w:rPr>
        <w:rFonts w:cs="Calibri"/>
        <w:color w:val="333333"/>
        <w:sz w:val="22"/>
        <w:szCs w:val="22"/>
        <w:lang w:eastAsia="en-GB"/>
      </w:rPr>
      <w:t xml:space="preserve">Nr. </w:t>
    </w:r>
    <w:r w:rsidRPr="00F27B87">
      <w:rPr>
        <w:rFonts w:cs="Calibri"/>
        <w:color w:val="333333"/>
        <w:sz w:val="22"/>
        <w:szCs w:val="22"/>
        <w:lang w:eastAsia="en-GB"/>
      </w:rPr>
      <w:t>44</w:t>
    </w:r>
  </w:p>
  <w:p w14:paraId="7E54DC9D" w14:textId="77777777" w:rsidR="00F27B87" w:rsidRPr="00F27B87" w:rsidRDefault="00F27B87" w:rsidP="00F27B87">
    <w:pPr>
      <w:rPr>
        <w:rFonts w:cs="Calibri"/>
        <w:color w:val="333333"/>
        <w:sz w:val="16"/>
        <w:szCs w:val="16"/>
        <w:lang w:eastAsia="en-GB"/>
      </w:rPr>
    </w:pPr>
  </w:p>
  <w:p w14:paraId="6F810189" w14:textId="77777777" w:rsidR="00F27B87" w:rsidRPr="00A74809" w:rsidRDefault="00F27B87" w:rsidP="00F27B87">
    <w:pPr>
      <w:pStyle w:val="Header"/>
      <w:jc w:val="right"/>
      <w:rPr>
        <w:lang w:val="fi-FI"/>
      </w:rPr>
    </w:pPr>
    <w:r w:rsidRPr="00A74809">
      <w:rPr>
        <w:iCs/>
        <w:shd w:val="clear" w:color="auto" w:fill="FFFFFF"/>
        <w:lang w:val="lv-LV"/>
      </w:rPr>
      <w:t>"</w:t>
    </w:r>
    <w:r w:rsidR="00DA410D" w:rsidRPr="00A74809">
      <w:rPr>
        <w:lang w:val="fi-FI"/>
      </w:rPr>
      <w:t xml:space="preserve">6. pielikums </w:t>
    </w:r>
  </w:p>
  <w:p w14:paraId="75478246" w14:textId="6961FF03" w:rsidR="00DA410D" w:rsidRPr="00A74809" w:rsidRDefault="00DA410D" w:rsidP="00F27B87">
    <w:pPr>
      <w:pStyle w:val="Header"/>
      <w:jc w:val="right"/>
      <w:rPr>
        <w:lang w:val="fi-FI"/>
      </w:rPr>
    </w:pPr>
    <w:r w:rsidRPr="00A74809">
      <w:rPr>
        <w:lang w:val="fi-FI"/>
      </w:rPr>
      <w:t>Ministru kabineta</w:t>
    </w:r>
  </w:p>
  <w:p w14:paraId="7668D91E" w14:textId="77777777" w:rsidR="00F27B87" w:rsidRPr="00A74809" w:rsidRDefault="00DA410D" w:rsidP="00DA410D">
    <w:pPr>
      <w:pStyle w:val="Header"/>
      <w:jc w:val="right"/>
      <w:rPr>
        <w:lang w:val="fi-FI"/>
      </w:rPr>
    </w:pPr>
    <w:r w:rsidRPr="00A74809">
      <w:rPr>
        <w:lang w:val="fi-FI"/>
      </w:rPr>
      <w:t xml:space="preserve">2006. gada 14. marta </w:t>
    </w:r>
  </w:p>
  <w:p w14:paraId="7104EA02" w14:textId="4324D0BE" w:rsidR="00DA410D" w:rsidRPr="00A74809" w:rsidRDefault="00DA410D" w:rsidP="00DA410D">
    <w:pPr>
      <w:pStyle w:val="Header"/>
      <w:jc w:val="right"/>
      <w:rPr>
        <w:lang w:val="fi-FI"/>
      </w:rPr>
    </w:pPr>
    <w:r w:rsidRPr="00A74809">
      <w:rPr>
        <w:lang w:val="fi-FI"/>
      </w:rPr>
      <w:t>noteikumiem Nr. 200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63938"/>
    <w:multiLevelType w:val="hybridMultilevel"/>
    <w:tmpl w:val="D0447E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E3541"/>
    <w:multiLevelType w:val="hybridMultilevel"/>
    <w:tmpl w:val="8932C4CC"/>
    <w:lvl w:ilvl="0" w:tplc="4A82AE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36822"/>
    <w:multiLevelType w:val="hybridMultilevel"/>
    <w:tmpl w:val="53EE6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B0D76"/>
    <w:multiLevelType w:val="hybridMultilevel"/>
    <w:tmpl w:val="F6780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1480E"/>
    <w:multiLevelType w:val="hybridMultilevel"/>
    <w:tmpl w:val="DE9EE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32450"/>
    <w:multiLevelType w:val="hybridMultilevel"/>
    <w:tmpl w:val="AB1261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44F26"/>
    <w:multiLevelType w:val="hybridMultilevel"/>
    <w:tmpl w:val="C958A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B6CFB"/>
    <w:multiLevelType w:val="hybridMultilevel"/>
    <w:tmpl w:val="27DEEC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541547">
    <w:abstractNumId w:val="5"/>
  </w:num>
  <w:num w:numId="2" w16cid:durableId="1511599500">
    <w:abstractNumId w:val="2"/>
  </w:num>
  <w:num w:numId="3" w16cid:durableId="10841558">
    <w:abstractNumId w:val="7"/>
  </w:num>
  <w:num w:numId="4" w16cid:durableId="1501235122">
    <w:abstractNumId w:val="4"/>
  </w:num>
  <w:num w:numId="5" w16cid:durableId="2146391357">
    <w:abstractNumId w:val="3"/>
  </w:num>
  <w:num w:numId="6" w16cid:durableId="1146631764">
    <w:abstractNumId w:val="0"/>
  </w:num>
  <w:num w:numId="7" w16cid:durableId="1005481167">
    <w:abstractNumId w:val="1"/>
  </w:num>
  <w:num w:numId="8" w16cid:durableId="157500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EB4"/>
    <w:rsid w:val="00010115"/>
    <w:rsid w:val="00015334"/>
    <w:rsid w:val="00082453"/>
    <w:rsid w:val="00084A37"/>
    <w:rsid w:val="000D0EB8"/>
    <w:rsid w:val="000F71F6"/>
    <w:rsid w:val="00101F1A"/>
    <w:rsid w:val="00105EF8"/>
    <w:rsid w:val="001256CA"/>
    <w:rsid w:val="00151FAD"/>
    <w:rsid w:val="00166430"/>
    <w:rsid w:val="0018415D"/>
    <w:rsid w:val="00187EB4"/>
    <w:rsid w:val="002056B5"/>
    <w:rsid w:val="0022350F"/>
    <w:rsid w:val="0025315E"/>
    <w:rsid w:val="002712D8"/>
    <w:rsid w:val="0027491A"/>
    <w:rsid w:val="002A3E5E"/>
    <w:rsid w:val="002A4EED"/>
    <w:rsid w:val="002D1BCF"/>
    <w:rsid w:val="002E705D"/>
    <w:rsid w:val="00304376"/>
    <w:rsid w:val="00311717"/>
    <w:rsid w:val="0032079D"/>
    <w:rsid w:val="003252F8"/>
    <w:rsid w:val="0033732C"/>
    <w:rsid w:val="0035662D"/>
    <w:rsid w:val="00365499"/>
    <w:rsid w:val="00373F16"/>
    <w:rsid w:val="00383FD5"/>
    <w:rsid w:val="003D2383"/>
    <w:rsid w:val="003E3C59"/>
    <w:rsid w:val="00425E26"/>
    <w:rsid w:val="00464386"/>
    <w:rsid w:val="004764AE"/>
    <w:rsid w:val="00492D1E"/>
    <w:rsid w:val="004A0EB8"/>
    <w:rsid w:val="004C5297"/>
    <w:rsid w:val="004E77FD"/>
    <w:rsid w:val="004F6F15"/>
    <w:rsid w:val="005126EA"/>
    <w:rsid w:val="00526401"/>
    <w:rsid w:val="00571B67"/>
    <w:rsid w:val="00596EF6"/>
    <w:rsid w:val="005A4B04"/>
    <w:rsid w:val="005A6999"/>
    <w:rsid w:val="005C5155"/>
    <w:rsid w:val="005F04D9"/>
    <w:rsid w:val="00652083"/>
    <w:rsid w:val="00663793"/>
    <w:rsid w:val="006832D7"/>
    <w:rsid w:val="006A4C47"/>
    <w:rsid w:val="006C569C"/>
    <w:rsid w:val="006E41C8"/>
    <w:rsid w:val="007B6C63"/>
    <w:rsid w:val="007B7AFD"/>
    <w:rsid w:val="00806CD3"/>
    <w:rsid w:val="00812C0E"/>
    <w:rsid w:val="00823FC6"/>
    <w:rsid w:val="00834128"/>
    <w:rsid w:val="008364AA"/>
    <w:rsid w:val="0085573B"/>
    <w:rsid w:val="00887A6E"/>
    <w:rsid w:val="008A2E37"/>
    <w:rsid w:val="008A3933"/>
    <w:rsid w:val="008B511B"/>
    <w:rsid w:val="008C3219"/>
    <w:rsid w:val="008F14AA"/>
    <w:rsid w:val="0094653D"/>
    <w:rsid w:val="0094796F"/>
    <w:rsid w:val="009672BE"/>
    <w:rsid w:val="00977EF4"/>
    <w:rsid w:val="00996D71"/>
    <w:rsid w:val="009C09B1"/>
    <w:rsid w:val="009C26D8"/>
    <w:rsid w:val="009F36D6"/>
    <w:rsid w:val="009F4F7D"/>
    <w:rsid w:val="00A0099D"/>
    <w:rsid w:val="00A15BE6"/>
    <w:rsid w:val="00A16B0A"/>
    <w:rsid w:val="00A26620"/>
    <w:rsid w:val="00A2784E"/>
    <w:rsid w:val="00A3083F"/>
    <w:rsid w:val="00A359DF"/>
    <w:rsid w:val="00A4709A"/>
    <w:rsid w:val="00A52327"/>
    <w:rsid w:val="00A6212C"/>
    <w:rsid w:val="00A62A13"/>
    <w:rsid w:val="00A64B9B"/>
    <w:rsid w:val="00A717CD"/>
    <w:rsid w:val="00A74809"/>
    <w:rsid w:val="00AC5A4C"/>
    <w:rsid w:val="00B14704"/>
    <w:rsid w:val="00B232F5"/>
    <w:rsid w:val="00B30241"/>
    <w:rsid w:val="00B32F8C"/>
    <w:rsid w:val="00B8157B"/>
    <w:rsid w:val="00BA6AD1"/>
    <w:rsid w:val="00C022B2"/>
    <w:rsid w:val="00C30D28"/>
    <w:rsid w:val="00C42CC1"/>
    <w:rsid w:val="00C53ADE"/>
    <w:rsid w:val="00C60F85"/>
    <w:rsid w:val="00CA0170"/>
    <w:rsid w:val="00CB3794"/>
    <w:rsid w:val="00D24360"/>
    <w:rsid w:val="00D52904"/>
    <w:rsid w:val="00D65D95"/>
    <w:rsid w:val="00D66FA6"/>
    <w:rsid w:val="00D84F57"/>
    <w:rsid w:val="00DA410D"/>
    <w:rsid w:val="00E06589"/>
    <w:rsid w:val="00E61979"/>
    <w:rsid w:val="00E768B6"/>
    <w:rsid w:val="00E91DCC"/>
    <w:rsid w:val="00EE39E6"/>
    <w:rsid w:val="00EE711C"/>
    <w:rsid w:val="00F036FD"/>
    <w:rsid w:val="00F23104"/>
    <w:rsid w:val="00F24A1D"/>
    <w:rsid w:val="00F27B87"/>
    <w:rsid w:val="00F463A5"/>
    <w:rsid w:val="00F47960"/>
    <w:rsid w:val="00F7601C"/>
    <w:rsid w:val="00F80F97"/>
    <w:rsid w:val="00FA5BAB"/>
    <w:rsid w:val="00FA5D7E"/>
    <w:rsid w:val="00FD0D26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4DAEFF"/>
  <w15:chartTrackingRefBased/>
  <w15:docId w15:val="{00866F6A-20CA-43B9-88D7-A756BB4D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F1A"/>
    <w:rPr>
      <w:rFonts w:ascii="Times New Roman" w:eastAsia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F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01F1A"/>
    <w:pPr>
      <w:keepNext/>
      <w:spacing w:before="240" w:after="60"/>
      <w:outlineLvl w:val="1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B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01F1A"/>
    <w:rPr>
      <w:rFonts w:ascii="Arial" w:eastAsia="Times New Roman" w:hAnsi="Arial" w:cs="Times New Roman"/>
      <w:b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1F1A"/>
    <w:rPr>
      <w:rFonts w:ascii="Tahoma" w:eastAsia="Times New Roman" w:hAnsi="Tahoma" w:cs="Tahoma"/>
      <w:sz w:val="16"/>
      <w:szCs w:val="16"/>
      <w:lang w:val="en-GB" w:eastAsia="lv-LV"/>
    </w:rPr>
  </w:style>
  <w:style w:type="character" w:styleId="PlaceholderText">
    <w:name w:val="Placeholder Text"/>
    <w:uiPriority w:val="99"/>
    <w:semiHidden/>
    <w:rsid w:val="00D24360"/>
    <w:rPr>
      <w:color w:val="808080"/>
    </w:rPr>
  </w:style>
  <w:style w:type="paragraph" w:styleId="ListParagraph">
    <w:name w:val="List Paragraph"/>
    <w:basedOn w:val="Normal"/>
    <w:uiPriority w:val="34"/>
    <w:qFormat/>
    <w:rsid w:val="00D24360"/>
    <w:pPr>
      <w:ind w:left="720"/>
      <w:contextualSpacing/>
    </w:pPr>
  </w:style>
  <w:style w:type="paragraph" w:styleId="Header">
    <w:name w:val="header"/>
    <w:basedOn w:val="Normal"/>
    <w:rsid w:val="00A0099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0099D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uiPriority w:val="9"/>
    <w:rsid w:val="00C60F85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F27B87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avlukevics\Desktop\Aivars\veidlapas\LID%20ROKASGR\registracijas%20apliecib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0D1C-E1CC-49A7-9F0C-3D85BB22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registracijas aplieciba</Template>
  <TotalTime>3</TotalTime>
  <Pages>1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SĒRIJA</vt:lpstr>
    </vt:vector>
  </TitlesOfParts>
  <Company>LAT CAA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SĒRIJA</dc:title>
  <dc:subject/>
  <dc:creator>Administrators</dc:creator>
  <cp:keywords/>
  <cp:lastModifiedBy>Inese Šņickovska</cp:lastModifiedBy>
  <cp:revision>3</cp:revision>
  <cp:lastPrinted>2021-04-09T13:16:00Z</cp:lastPrinted>
  <dcterms:created xsi:type="dcterms:W3CDTF">2024-01-02T08:36:00Z</dcterms:created>
  <dcterms:modified xsi:type="dcterms:W3CDTF">2024-01-02T10:56:00Z</dcterms:modified>
</cp:coreProperties>
</file>