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39BEC1" w14:textId="296A209F" w:rsidR="004C2E09" w:rsidRPr="00EC2467" w:rsidRDefault="004C2E09" w:rsidP="004C2E09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eastAsia="Times New Roman" w:cs="Calibri"/>
          <w:color w:val="333333"/>
          <w:sz w:val="28"/>
          <w:lang w:eastAsia="en-GB"/>
        </w:rPr>
      </w:pPr>
      <w:r>
        <w:rPr>
          <w:rFonts w:eastAsia="Times New Roman" w:cs="Calibri"/>
          <w:color w:val="333333"/>
          <w:sz w:val="28"/>
          <w:lang w:eastAsia="en-GB"/>
        </w:rPr>
        <w:t>2. </w:t>
      </w:r>
      <w:proofErr w:type="spellStart"/>
      <w:proofErr w:type="gramStart"/>
      <w:r>
        <w:rPr>
          <w:rFonts w:eastAsia="Times New Roman" w:cs="Calibri"/>
          <w:color w:val="333333"/>
          <w:sz w:val="28"/>
          <w:lang w:eastAsia="en-GB"/>
        </w:rPr>
        <w:t>p</w:t>
      </w:r>
      <w:r w:rsidRPr="00EC2467">
        <w:rPr>
          <w:rFonts w:eastAsia="Times New Roman" w:cs="Calibri"/>
          <w:color w:val="333333"/>
          <w:sz w:val="28"/>
          <w:lang w:eastAsia="en-GB"/>
        </w:rPr>
        <w:t>ielikums</w:t>
      </w:r>
      <w:proofErr w:type="spellEnd"/>
      <w:proofErr w:type="gramEnd"/>
      <w:r w:rsidRPr="00EC2467">
        <w:rPr>
          <w:rFonts w:eastAsia="Times New Roman" w:cs="Calibri"/>
          <w:color w:val="333333"/>
          <w:sz w:val="28"/>
          <w:lang w:eastAsia="en-GB"/>
        </w:rPr>
        <w:t xml:space="preserve"> </w:t>
      </w:r>
    </w:p>
    <w:p w14:paraId="1F579C13" w14:textId="77777777" w:rsidR="004C2E09" w:rsidRPr="00EC2467" w:rsidRDefault="004C2E09" w:rsidP="004C2E09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eastAsia="Times New Roman" w:cs="Calibri"/>
          <w:color w:val="333333"/>
          <w:sz w:val="28"/>
          <w:lang w:eastAsia="en-GB"/>
        </w:rPr>
      </w:pPr>
      <w:proofErr w:type="spellStart"/>
      <w:r w:rsidRPr="00EC2467">
        <w:rPr>
          <w:rFonts w:eastAsia="Times New Roman" w:cs="Calibri"/>
          <w:color w:val="333333"/>
          <w:sz w:val="28"/>
          <w:lang w:eastAsia="en-GB"/>
        </w:rPr>
        <w:t>Ministru</w:t>
      </w:r>
      <w:proofErr w:type="spellEnd"/>
      <w:r w:rsidRPr="00EC2467">
        <w:rPr>
          <w:rFonts w:eastAsia="Times New Roman" w:cs="Calibri"/>
          <w:color w:val="333333"/>
          <w:sz w:val="28"/>
          <w:lang w:eastAsia="en-GB"/>
        </w:rPr>
        <w:t xml:space="preserve"> </w:t>
      </w:r>
      <w:proofErr w:type="spellStart"/>
      <w:r w:rsidRPr="00EC2467">
        <w:rPr>
          <w:rFonts w:eastAsia="Times New Roman" w:cs="Calibri"/>
          <w:color w:val="333333"/>
          <w:sz w:val="28"/>
          <w:lang w:eastAsia="en-GB"/>
        </w:rPr>
        <w:t>kabineta</w:t>
      </w:r>
      <w:proofErr w:type="spellEnd"/>
      <w:r w:rsidRPr="00EC2467">
        <w:rPr>
          <w:rFonts w:eastAsia="Times New Roman" w:cs="Calibri"/>
          <w:color w:val="333333"/>
          <w:sz w:val="28"/>
          <w:lang w:eastAsia="en-GB"/>
        </w:rPr>
        <w:t xml:space="preserve"> </w:t>
      </w:r>
    </w:p>
    <w:p w14:paraId="7F0B53F3" w14:textId="77777777" w:rsidR="004C2E09" w:rsidRPr="00EC2467" w:rsidRDefault="004C2E09" w:rsidP="004C2E09">
      <w:pPr>
        <w:spacing w:after="0" w:line="240" w:lineRule="auto"/>
        <w:jc w:val="right"/>
        <w:rPr>
          <w:rFonts w:eastAsia="Times New Roman" w:cs="Calibri"/>
          <w:color w:val="333333"/>
          <w:sz w:val="28"/>
          <w:lang w:eastAsia="en-GB"/>
        </w:rPr>
      </w:pPr>
      <w:r w:rsidRPr="00EC2467">
        <w:rPr>
          <w:rFonts w:eastAsia="Times New Roman" w:cs="Calibri"/>
          <w:color w:val="333333"/>
          <w:sz w:val="28"/>
          <w:lang w:eastAsia="en-GB"/>
        </w:rPr>
        <w:t>2022. gada 24. maija</w:t>
      </w:r>
    </w:p>
    <w:p w14:paraId="70A08ED1" w14:textId="77777777" w:rsidR="004C2E09" w:rsidRDefault="004C2E09" w:rsidP="004C2E09">
      <w:pPr>
        <w:spacing w:after="0" w:line="240" w:lineRule="auto"/>
        <w:jc w:val="right"/>
        <w:rPr>
          <w:rFonts w:eastAsia="Times New Roman" w:cs="Calibri"/>
          <w:color w:val="333333"/>
          <w:sz w:val="28"/>
          <w:lang w:eastAsia="en-GB"/>
        </w:rPr>
      </w:pPr>
      <w:proofErr w:type="spellStart"/>
      <w:proofErr w:type="gramStart"/>
      <w:r w:rsidRPr="00EC2467">
        <w:rPr>
          <w:rFonts w:eastAsia="Times New Roman" w:cs="Calibri"/>
          <w:sz w:val="28"/>
          <w:lang w:eastAsia="en-GB"/>
        </w:rPr>
        <w:t>noteikumiem</w:t>
      </w:r>
      <w:proofErr w:type="spellEnd"/>
      <w:proofErr w:type="gramEnd"/>
      <w:r w:rsidRPr="00EC2467">
        <w:rPr>
          <w:rFonts w:eastAsia="Times New Roman" w:cs="Calibri"/>
          <w:sz w:val="28"/>
          <w:lang w:eastAsia="en-GB"/>
        </w:rPr>
        <w:t xml:space="preserve"> </w:t>
      </w:r>
      <w:proofErr w:type="spellStart"/>
      <w:r w:rsidRPr="00EC2467">
        <w:rPr>
          <w:rFonts w:eastAsia="Times New Roman" w:cs="Calibri"/>
          <w:color w:val="333333"/>
          <w:sz w:val="28"/>
          <w:lang w:eastAsia="en-GB"/>
        </w:rPr>
        <w:t>Nr</w:t>
      </w:r>
      <w:proofErr w:type="spellEnd"/>
      <w:r w:rsidRPr="00EC2467">
        <w:rPr>
          <w:rFonts w:eastAsia="Times New Roman" w:cs="Calibri"/>
          <w:color w:val="333333"/>
          <w:sz w:val="28"/>
          <w:lang w:eastAsia="en-GB"/>
        </w:rPr>
        <w:t xml:space="preserve">. </w:t>
      </w:r>
      <w:r w:rsidRPr="00EC2467">
        <w:rPr>
          <w:rFonts w:eastAsia="Times New Roman" w:cs="Calibri"/>
          <w:color w:val="333333"/>
          <w:sz w:val="28"/>
          <w:lang w:eastAsia="en-GB"/>
        </w:rPr>
        <w:t>316</w:t>
      </w:r>
    </w:p>
    <w:p w14:paraId="4D6A472F" w14:textId="77777777" w:rsidR="004C2E09" w:rsidRDefault="004C2E09" w:rsidP="00042B8C">
      <w:pPr>
        <w:shd w:val="clear" w:color="auto" w:fill="FFFFFF"/>
        <w:spacing w:after="120" w:line="240" w:lineRule="auto"/>
        <w:jc w:val="center"/>
        <w:rPr>
          <w:b/>
          <w:bCs/>
          <w:color w:val="000000" w:themeColor="text1"/>
          <w:sz w:val="28"/>
          <w:lang w:val="lv-LV"/>
        </w:rPr>
      </w:pPr>
    </w:p>
    <w:p w14:paraId="0B13D1DF" w14:textId="14770379" w:rsidR="00C5783A" w:rsidRPr="00E87D75" w:rsidRDefault="00792B8B" w:rsidP="00042B8C">
      <w:pPr>
        <w:shd w:val="clear" w:color="auto" w:fill="FFFFFF"/>
        <w:spacing w:after="120" w:line="240" w:lineRule="auto"/>
        <w:jc w:val="center"/>
        <w:rPr>
          <w:b/>
          <w:iCs/>
          <w:color w:val="000000" w:themeColor="text1"/>
          <w:sz w:val="28"/>
          <w:lang w:val="lv-LV"/>
        </w:rPr>
      </w:pPr>
      <w:r w:rsidRPr="00E87D75">
        <w:rPr>
          <w:b/>
          <w:bCs/>
          <w:color w:val="000000" w:themeColor="text1"/>
          <w:sz w:val="28"/>
          <w:lang w:val="lv-LV"/>
        </w:rPr>
        <w:t>Pieteikums p</w:t>
      </w:r>
      <w:r w:rsidR="00C5783A" w:rsidRPr="00E87D75">
        <w:rPr>
          <w:b/>
          <w:bCs/>
          <w:color w:val="000000" w:themeColor="text1"/>
          <w:sz w:val="28"/>
          <w:lang w:val="lv-LV"/>
        </w:rPr>
        <w:t xml:space="preserve">ievienotās vērtības nodokļa </w:t>
      </w:r>
      <w:r w:rsidRPr="00E87D75">
        <w:rPr>
          <w:b/>
          <w:bCs/>
          <w:color w:val="000000" w:themeColor="text1"/>
          <w:sz w:val="28"/>
          <w:lang w:val="lv-LV"/>
        </w:rPr>
        <w:t>kompensēšanai</w:t>
      </w:r>
      <w:r w:rsidR="00C5783A" w:rsidRPr="00E87D75">
        <w:rPr>
          <w:b/>
          <w:bCs/>
          <w:color w:val="000000" w:themeColor="text1"/>
          <w:sz w:val="28"/>
          <w:lang w:val="lv-LV"/>
        </w:rPr>
        <w:t xml:space="preserve"> </w:t>
      </w:r>
      <w:r w:rsidR="00C5783A" w:rsidRPr="004C2E09">
        <w:rPr>
          <w:b/>
          <w:iCs/>
          <w:color w:val="000000" w:themeColor="text1"/>
          <w:sz w:val="28"/>
          <w:lang w:val="lv-LV"/>
        </w:rPr>
        <w:t>BEREC</w:t>
      </w:r>
      <w:r w:rsidR="00C5783A" w:rsidRPr="00E87D75">
        <w:rPr>
          <w:b/>
          <w:color w:val="000000" w:themeColor="text1"/>
          <w:sz w:val="28"/>
          <w:lang w:val="lv-LV"/>
        </w:rPr>
        <w:t xml:space="preserve"> atbalsta aģentūras štata darbiniek</w:t>
      </w:r>
      <w:r w:rsidRPr="00E87D75">
        <w:rPr>
          <w:b/>
          <w:color w:val="000000" w:themeColor="text1"/>
          <w:sz w:val="28"/>
          <w:lang w:val="lv-LV"/>
        </w:rPr>
        <w:t>am</w:t>
      </w:r>
      <w:r w:rsidR="00C5783A" w:rsidRPr="00E87D75">
        <w:rPr>
          <w:b/>
          <w:color w:val="000000" w:themeColor="text1"/>
          <w:sz w:val="28"/>
          <w:lang w:val="lv-LV"/>
        </w:rPr>
        <w:t xml:space="preserve"> un norīkotaj</w:t>
      </w:r>
      <w:r w:rsidRPr="00E87D75">
        <w:rPr>
          <w:b/>
          <w:color w:val="000000" w:themeColor="text1"/>
          <w:sz w:val="28"/>
          <w:lang w:val="lv-LV"/>
        </w:rPr>
        <w:t>a</w:t>
      </w:r>
      <w:r w:rsidR="00C5783A" w:rsidRPr="00E87D75">
        <w:rPr>
          <w:b/>
          <w:color w:val="000000" w:themeColor="text1"/>
          <w:sz w:val="28"/>
          <w:lang w:val="lv-LV"/>
        </w:rPr>
        <w:t>m ekspert</w:t>
      </w:r>
      <w:r w:rsidRPr="00E87D75">
        <w:rPr>
          <w:b/>
          <w:color w:val="000000" w:themeColor="text1"/>
          <w:sz w:val="28"/>
          <w:lang w:val="lv-LV"/>
        </w:rPr>
        <w:t>a</w:t>
      </w:r>
      <w:r w:rsidR="00C5783A" w:rsidRPr="00E87D75">
        <w:rPr>
          <w:b/>
          <w:color w:val="000000" w:themeColor="text1"/>
          <w:sz w:val="28"/>
          <w:lang w:val="lv-LV"/>
        </w:rPr>
        <w:t xml:space="preserve">m </w:t>
      </w:r>
      <w:r w:rsidR="00C5783A" w:rsidRPr="00E87D75">
        <w:rPr>
          <w:b/>
          <w:iCs/>
          <w:color w:val="000000" w:themeColor="text1"/>
          <w:sz w:val="28"/>
          <w:lang w:val="lv-LV"/>
        </w:rPr>
        <w:t>par personiskajām vajadzībām iegādātajām precēm un saņemtajiem pakalpojumiem</w:t>
      </w:r>
    </w:p>
    <w:p w14:paraId="5C4DCEFB" w14:textId="77777777" w:rsidR="003630EB" w:rsidRPr="00E87D75" w:rsidRDefault="003630EB" w:rsidP="003531EE">
      <w:pPr>
        <w:shd w:val="clear" w:color="auto" w:fill="FFFFFF"/>
        <w:spacing w:after="120" w:line="240" w:lineRule="auto"/>
        <w:rPr>
          <w:b/>
          <w:bCs/>
          <w:i/>
          <w:color w:val="000000" w:themeColor="text1"/>
          <w:sz w:val="24"/>
          <w:szCs w:val="24"/>
          <w:lang w:val="lv-LV"/>
        </w:rPr>
      </w:pPr>
    </w:p>
    <w:p w14:paraId="1780DCF4" w14:textId="33586A97" w:rsidR="00C5783A" w:rsidRPr="00B305AD" w:rsidRDefault="00C5783A" w:rsidP="00792B8B">
      <w:pPr>
        <w:shd w:val="clear" w:color="auto" w:fill="FFFFFF"/>
        <w:spacing w:after="120" w:line="240" w:lineRule="auto"/>
        <w:jc w:val="right"/>
        <w:rPr>
          <w:b/>
          <w:bCs/>
          <w:iCs/>
          <w:color w:val="000000" w:themeColor="text1"/>
          <w:sz w:val="24"/>
          <w:szCs w:val="24"/>
          <w:lang w:val="lv-LV"/>
        </w:rPr>
      </w:pPr>
      <w:r w:rsidRPr="00B305AD">
        <w:rPr>
          <w:b/>
          <w:bCs/>
          <w:iCs/>
          <w:color w:val="000000" w:themeColor="text1"/>
          <w:sz w:val="24"/>
          <w:szCs w:val="24"/>
          <w:lang w:val="lv-LV"/>
        </w:rPr>
        <w:t>Satiksmes ministrijai</w:t>
      </w:r>
    </w:p>
    <w:p w14:paraId="61FDF700" w14:textId="77777777" w:rsidR="003630EB" w:rsidRPr="00E87D75" w:rsidRDefault="003630EB" w:rsidP="00D92CE3">
      <w:pPr>
        <w:shd w:val="clear" w:color="auto" w:fill="FFFFFF"/>
        <w:spacing w:after="0" w:line="240" w:lineRule="auto"/>
        <w:jc w:val="left"/>
        <w:rPr>
          <w:b/>
          <w:bCs/>
          <w:i/>
          <w:color w:val="000000" w:themeColor="text1"/>
          <w:sz w:val="24"/>
          <w:szCs w:val="24"/>
          <w:lang w:val="lv-LV"/>
        </w:rPr>
      </w:pPr>
    </w:p>
    <w:p w14:paraId="45A9403A" w14:textId="5610D753" w:rsidR="00C5783A" w:rsidRDefault="00C5783A" w:rsidP="00D92CE3">
      <w:pPr>
        <w:shd w:val="clear" w:color="auto" w:fill="FFFFFF"/>
        <w:spacing w:after="0" w:line="240" w:lineRule="auto"/>
        <w:rPr>
          <w:b/>
          <w:bCs/>
          <w:color w:val="000000" w:themeColor="text1"/>
          <w:sz w:val="24"/>
          <w:szCs w:val="24"/>
          <w:lang w:val="lv-LV"/>
        </w:rPr>
      </w:pPr>
      <w:r w:rsidRPr="00E87D75">
        <w:rPr>
          <w:b/>
          <w:bCs/>
          <w:color w:val="000000" w:themeColor="text1"/>
          <w:sz w:val="24"/>
          <w:szCs w:val="24"/>
          <w:lang w:val="lv-LV"/>
        </w:rPr>
        <w:t>Iesniedzējs</w:t>
      </w:r>
    </w:p>
    <w:p w14:paraId="5F216D4F" w14:textId="77777777" w:rsidR="00D92CE3" w:rsidRDefault="00D92CE3" w:rsidP="00D92CE3">
      <w:pPr>
        <w:shd w:val="clear" w:color="auto" w:fill="FFFFFF"/>
        <w:spacing w:after="0" w:line="240" w:lineRule="auto"/>
        <w:rPr>
          <w:b/>
          <w:bCs/>
          <w:color w:val="000000" w:themeColor="text1"/>
          <w:sz w:val="24"/>
          <w:szCs w:val="24"/>
          <w:lang w:val="lv-LV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6"/>
        <w:gridCol w:w="287"/>
        <w:gridCol w:w="3032"/>
      </w:tblGrid>
      <w:tr w:rsidR="00D92CE3" w14:paraId="217251B6" w14:textId="77777777" w:rsidTr="00D92CE3">
        <w:tc>
          <w:tcPr>
            <w:tcW w:w="5949" w:type="dxa"/>
            <w:tcBorders>
              <w:top w:val="single" w:sz="4" w:space="0" w:color="auto"/>
            </w:tcBorders>
          </w:tcPr>
          <w:p w14:paraId="0139839C" w14:textId="15BBCAE4" w:rsidR="00D92CE3" w:rsidRPr="00D92CE3" w:rsidRDefault="00D92CE3" w:rsidP="00D92CE3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lv-LV"/>
              </w:rPr>
            </w:pPr>
            <w:r w:rsidRPr="00D92CE3">
              <w:rPr>
                <w:color w:val="000000" w:themeColor="text1"/>
                <w:sz w:val="20"/>
                <w:szCs w:val="20"/>
                <w:lang w:val="lv-LV"/>
              </w:rPr>
              <w:t>(vārds, uzvārds)</w:t>
            </w:r>
          </w:p>
        </w:tc>
        <w:tc>
          <w:tcPr>
            <w:tcW w:w="289" w:type="dxa"/>
          </w:tcPr>
          <w:p w14:paraId="167AA3F5" w14:textId="77777777" w:rsidR="00D92CE3" w:rsidRPr="00D92CE3" w:rsidRDefault="00D92CE3" w:rsidP="00D92CE3">
            <w:pPr>
              <w:spacing w:after="0" w:line="240" w:lineRule="auto"/>
              <w:rPr>
                <w:b/>
                <w:bCs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3120" w:type="dxa"/>
            <w:tcBorders>
              <w:top w:val="single" w:sz="4" w:space="0" w:color="auto"/>
            </w:tcBorders>
          </w:tcPr>
          <w:p w14:paraId="79F0AEE4" w14:textId="204C500D" w:rsidR="00D92CE3" w:rsidRPr="00D92CE3" w:rsidRDefault="00D92CE3" w:rsidP="00D92CE3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lv-LV"/>
              </w:rPr>
            </w:pPr>
            <w:r w:rsidRPr="00D92CE3">
              <w:rPr>
                <w:color w:val="000000" w:themeColor="text1"/>
                <w:sz w:val="20"/>
                <w:szCs w:val="20"/>
                <w:lang w:val="lv-LV"/>
              </w:rPr>
              <w:t>(e-pasts)</w:t>
            </w:r>
          </w:p>
        </w:tc>
      </w:tr>
      <w:tr w:rsidR="00D92CE3" w14:paraId="52362B93" w14:textId="77777777" w:rsidTr="00D92CE3">
        <w:tc>
          <w:tcPr>
            <w:tcW w:w="5949" w:type="dxa"/>
            <w:tcBorders>
              <w:bottom w:val="single" w:sz="4" w:space="0" w:color="auto"/>
            </w:tcBorders>
          </w:tcPr>
          <w:p w14:paraId="39B56C23" w14:textId="0748FA6D" w:rsidR="00D92CE3" w:rsidRDefault="00D92CE3" w:rsidP="00D92CE3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289" w:type="dxa"/>
          </w:tcPr>
          <w:p w14:paraId="00025D53" w14:textId="77777777" w:rsidR="00D92CE3" w:rsidRDefault="00D92CE3" w:rsidP="00D92CE3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3120" w:type="dxa"/>
          </w:tcPr>
          <w:p w14:paraId="75C2EE20" w14:textId="77777777" w:rsidR="00D92CE3" w:rsidRDefault="00D92CE3" w:rsidP="00D92CE3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D92CE3" w14:paraId="4C74D8E7" w14:textId="77777777" w:rsidTr="00D92CE3">
        <w:tc>
          <w:tcPr>
            <w:tcW w:w="5949" w:type="dxa"/>
            <w:tcBorders>
              <w:top w:val="single" w:sz="4" w:space="0" w:color="auto"/>
            </w:tcBorders>
          </w:tcPr>
          <w:p w14:paraId="0332880A" w14:textId="386B5FB1" w:rsidR="00D92CE3" w:rsidRPr="00D92CE3" w:rsidRDefault="00D92CE3" w:rsidP="00D92CE3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lv-LV"/>
              </w:rPr>
            </w:pPr>
            <w:r w:rsidRPr="00D92CE3">
              <w:rPr>
                <w:color w:val="000000" w:themeColor="text1"/>
                <w:sz w:val="20"/>
                <w:szCs w:val="20"/>
                <w:lang w:val="lv-LV"/>
              </w:rPr>
              <w:t>(adrese)</w:t>
            </w:r>
          </w:p>
        </w:tc>
        <w:tc>
          <w:tcPr>
            <w:tcW w:w="289" w:type="dxa"/>
          </w:tcPr>
          <w:p w14:paraId="44998EBF" w14:textId="77777777" w:rsidR="00D92CE3" w:rsidRDefault="00D92CE3" w:rsidP="00D92CE3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3120" w:type="dxa"/>
          </w:tcPr>
          <w:p w14:paraId="5206082F" w14:textId="77777777" w:rsidR="00D92CE3" w:rsidRDefault="00D92CE3" w:rsidP="00D92CE3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</w:tbl>
    <w:p w14:paraId="544FB888" w14:textId="77777777" w:rsidR="00CE20DA" w:rsidRPr="00E87D75" w:rsidRDefault="00CE20DA" w:rsidP="00D92CE3">
      <w:pPr>
        <w:shd w:val="clear" w:color="auto" w:fill="FFFFFF"/>
        <w:spacing w:after="0" w:line="240" w:lineRule="auto"/>
        <w:rPr>
          <w:b/>
          <w:bCs/>
          <w:color w:val="000000" w:themeColor="text1"/>
          <w:sz w:val="24"/>
          <w:szCs w:val="24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2882"/>
        <w:gridCol w:w="6193"/>
      </w:tblGrid>
      <w:tr w:rsidR="000739CA" w:rsidRPr="0099080D" w14:paraId="751267FB" w14:textId="1F1FAD13" w:rsidTr="00D92CE3">
        <w:trPr>
          <w:trHeight w:val="323"/>
        </w:trPr>
        <w:tc>
          <w:tcPr>
            <w:tcW w:w="5000" w:type="pct"/>
            <w:gridSpan w:val="2"/>
            <w:hideMark/>
          </w:tcPr>
          <w:p w14:paraId="1D3F750A" w14:textId="1E8A8057" w:rsidR="000739CA" w:rsidRPr="00E87D75" w:rsidRDefault="000739CA" w:rsidP="00D92CE3">
            <w:pPr>
              <w:spacing w:after="0" w:line="240" w:lineRule="auto"/>
              <w:rPr>
                <w:color w:val="000000" w:themeColor="text1"/>
                <w:sz w:val="24"/>
                <w:szCs w:val="24"/>
                <w:lang w:val="lv-LV"/>
              </w:rPr>
            </w:pPr>
            <w:r w:rsidRPr="00E87D75">
              <w:rPr>
                <w:color w:val="000000" w:themeColor="text1"/>
                <w:sz w:val="24"/>
                <w:szCs w:val="24"/>
                <w:lang w:val="lv-LV"/>
              </w:rPr>
              <w:fldChar w:fldCharType="begin"/>
            </w:r>
            <w:r w:rsidRPr="00E87D75">
              <w:rPr>
                <w:color w:val="000000" w:themeColor="text1"/>
                <w:sz w:val="24"/>
                <w:szCs w:val="24"/>
                <w:lang w:val="lv-LV"/>
              </w:rPr>
              <w:instrText xml:space="preserve"> INCLUDEPICTURE "https://likumi.lv/wwwraksti/BILDES/KVADRATS.GIF" \* MERGEFORMATINET </w:instrText>
            </w:r>
            <w:r w:rsidRPr="00E87D75">
              <w:rPr>
                <w:color w:val="000000" w:themeColor="text1"/>
                <w:sz w:val="24"/>
                <w:szCs w:val="24"/>
                <w:lang w:val="lv-LV"/>
              </w:rPr>
              <w:fldChar w:fldCharType="separate"/>
            </w:r>
            <w:r w:rsidRPr="00E87D75">
              <w:rPr>
                <w:noProof/>
                <w:color w:val="000000" w:themeColor="text1"/>
                <w:sz w:val="24"/>
                <w:szCs w:val="24"/>
                <w:lang w:val="lv-LV" w:eastAsia="lv-LV"/>
              </w:rPr>
              <w:drawing>
                <wp:inline distT="0" distB="0" distL="0" distR="0" wp14:anchorId="7D783BA7" wp14:editId="08957C2B">
                  <wp:extent cx="161290" cy="161290"/>
                  <wp:effectExtent l="0" t="0" r="3810" b="3810"/>
                  <wp:docPr id="14" name="Picture 14" descr="https://likumi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likumi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290" cy="161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7D75">
              <w:rPr>
                <w:color w:val="000000" w:themeColor="text1"/>
                <w:sz w:val="24"/>
                <w:szCs w:val="24"/>
                <w:lang w:val="lv-LV"/>
              </w:rPr>
              <w:fldChar w:fldCharType="end"/>
            </w:r>
            <w:r w:rsidRPr="00E87D75">
              <w:rPr>
                <w:color w:val="000000" w:themeColor="text1"/>
                <w:sz w:val="24"/>
                <w:szCs w:val="24"/>
                <w:lang w:val="lv-LV"/>
              </w:rPr>
              <w:t xml:space="preserve"> </w:t>
            </w:r>
            <w:r w:rsidR="00535869" w:rsidRPr="004C2E09">
              <w:rPr>
                <w:iCs/>
                <w:color w:val="000000" w:themeColor="text1"/>
                <w:sz w:val="24"/>
                <w:szCs w:val="24"/>
                <w:lang w:val="lv-LV"/>
              </w:rPr>
              <w:t>BEREC</w:t>
            </w:r>
            <w:r w:rsidR="00535869" w:rsidRPr="00E87D75">
              <w:rPr>
                <w:color w:val="000000" w:themeColor="text1"/>
                <w:sz w:val="24"/>
                <w:szCs w:val="24"/>
                <w:lang w:val="lv-LV"/>
              </w:rPr>
              <w:t xml:space="preserve"> atbalsta aģentūras š</w:t>
            </w:r>
            <w:r w:rsidRPr="00E87D75">
              <w:rPr>
                <w:color w:val="000000" w:themeColor="text1"/>
                <w:sz w:val="24"/>
                <w:szCs w:val="24"/>
                <w:lang w:val="lv-LV"/>
              </w:rPr>
              <w:t>tata darbinieks</w:t>
            </w:r>
          </w:p>
        </w:tc>
      </w:tr>
      <w:tr w:rsidR="000739CA" w:rsidRPr="004C6B11" w14:paraId="5A44CFF8" w14:textId="2679D0E2" w:rsidTr="000739CA">
        <w:trPr>
          <w:trHeight w:val="461"/>
        </w:trPr>
        <w:tc>
          <w:tcPr>
            <w:tcW w:w="1588" w:type="pct"/>
            <w:hideMark/>
          </w:tcPr>
          <w:p w14:paraId="5E2C083C" w14:textId="7FE38B26" w:rsidR="000739CA" w:rsidRPr="00E87D75" w:rsidRDefault="000739CA" w:rsidP="00D92CE3">
            <w:pPr>
              <w:spacing w:after="0" w:line="240" w:lineRule="auto"/>
              <w:rPr>
                <w:color w:val="000000" w:themeColor="text1"/>
                <w:sz w:val="24"/>
                <w:szCs w:val="24"/>
                <w:lang w:val="lv-LV"/>
              </w:rPr>
            </w:pPr>
            <w:r w:rsidRPr="00E87D75">
              <w:rPr>
                <w:color w:val="000000" w:themeColor="text1"/>
                <w:sz w:val="24"/>
                <w:szCs w:val="24"/>
                <w:lang w:val="lv-LV"/>
              </w:rPr>
              <w:fldChar w:fldCharType="begin"/>
            </w:r>
            <w:r w:rsidRPr="00E87D75">
              <w:rPr>
                <w:color w:val="000000" w:themeColor="text1"/>
                <w:sz w:val="24"/>
                <w:szCs w:val="24"/>
                <w:lang w:val="lv-LV"/>
              </w:rPr>
              <w:instrText xml:space="preserve"> INCLUDEPICTURE "https://likumi.lv/wwwraksti/BILDES/KVADRATS.GIF" \* MERGEFORMATINET </w:instrText>
            </w:r>
            <w:r w:rsidRPr="00E87D75">
              <w:rPr>
                <w:color w:val="000000" w:themeColor="text1"/>
                <w:sz w:val="24"/>
                <w:szCs w:val="24"/>
                <w:lang w:val="lv-LV"/>
              </w:rPr>
              <w:fldChar w:fldCharType="separate"/>
            </w:r>
            <w:r w:rsidRPr="00E87D75">
              <w:rPr>
                <w:color w:val="000000" w:themeColor="text1"/>
                <w:sz w:val="24"/>
                <w:szCs w:val="24"/>
                <w:lang w:val="lv-LV"/>
              </w:rPr>
              <w:fldChar w:fldCharType="begin"/>
            </w:r>
            <w:r w:rsidRPr="00E87D75">
              <w:rPr>
                <w:color w:val="000000" w:themeColor="text1"/>
                <w:sz w:val="24"/>
                <w:szCs w:val="24"/>
                <w:lang w:val="lv-LV"/>
              </w:rPr>
              <w:instrText xml:space="preserve"> INCLUDEPICTURE "https://likumi.lv/wwwraksti/BILDES/KVADRATS.GIF" \* MERGEFORMATINET </w:instrText>
            </w:r>
            <w:r w:rsidRPr="00E87D75">
              <w:rPr>
                <w:color w:val="000000" w:themeColor="text1"/>
                <w:sz w:val="24"/>
                <w:szCs w:val="24"/>
                <w:lang w:val="lv-LV"/>
              </w:rPr>
              <w:fldChar w:fldCharType="separate"/>
            </w:r>
            <w:r w:rsidRPr="00E87D75">
              <w:rPr>
                <w:noProof/>
                <w:color w:val="000000" w:themeColor="text1"/>
                <w:sz w:val="24"/>
                <w:szCs w:val="24"/>
                <w:lang w:val="lv-LV" w:eastAsia="lv-LV"/>
              </w:rPr>
              <w:drawing>
                <wp:inline distT="0" distB="0" distL="0" distR="0" wp14:anchorId="427CDF61" wp14:editId="4B9263AE">
                  <wp:extent cx="161290" cy="161290"/>
                  <wp:effectExtent l="0" t="0" r="3810" b="3810"/>
                  <wp:docPr id="1" name="Picture 1" descr="https://likumi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likumi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290" cy="161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7D75">
              <w:rPr>
                <w:color w:val="000000" w:themeColor="text1"/>
                <w:sz w:val="24"/>
                <w:szCs w:val="24"/>
                <w:lang w:val="lv-LV"/>
              </w:rPr>
              <w:fldChar w:fldCharType="end"/>
            </w:r>
            <w:r w:rsidRPr="00E87D75">
              <w:rPr>
                <w:color w:val="000000" w:themeColor="text1"/>
                <w:sz w:val="24"/>
                <w:szCs w:val="24"/>
                <w:lang w:val="lv-LV"/>
              </w:rPr>
              <w:fldChar w:fldCharType="end"/>
            </w:r>
            <w:r w:rsidRPr="00E87D75">
              <w:rPr>
                <w:color w:val="000000" w:themeColor="text1"/>
                <w:sz w:val="24"/>
                <w:szCs w:val="24"/>
                <w:lang w:val="lv-LV"/>
              </w:rPr>
              <w:t xml:space="preserve"> Norīkotais eksperts </w:t>
            </w:r>
          </w:p>
        </w:tc>
        <w:tc>
          <w:tcPr>
            <w:tcW w:w="3412" w:type="pct"/>
          </w:tcPr>
          <w:p w14:paraId="2A4F362F" w14:textId="15888C8B" w:rsidR="000739CA" w:rsidRPr="00E87D75" w:rsidRDefault="000739CA" w:rsidP="00D92CE3">
            <w:pPr>
              <w:spacing w:after="0" w:line="240" w:lineRule="auto"/>
              <w:rPr>
                <w:color w:val="000000" w:themeColor="text1"/>
                <w:sz w:val="24"/>
                <w:szCs w:val="24"/>
                <w:lang w:val="lv-LV"/>
              </w:rPr>
            </w:pPr>
            <w:r w:rsidRPr="00E87D75">
              <w:rPr>
                <w:color w:val="000000" w:themeColor="text1"/>
                <w:sz w:val="24"/>
                <w:szCs w:val="24"/>
                <w:lang w:val="lv-LV"/>
              </w:rPr>
              <w:t xml:space="preserve">Darba attiecības ar </w:t>
            </w:r>
            <w:r w:rsidRPr="004C2E09">
              <w:rPr>
                <w:iCs/>
                <w:color w:val="000000" w:themeColor="text1"/>
                <w:sz w:val="24"/>
                <w:szCs w:val="24"/>
                <w:lang w:val="lv-LV"/>
              </w:rPr>
              <w:t>BEREC</w:t>
            </w:r>
            <w:r w:rsidRPr="00E87D75">
              <w:rPr>
                <w:color w:val="000000" w:themeColor="text1"/>
                <w:sz w:val="24"/>
                <w:szCs w:val="24"/>
                <w:lang w:val="lv-LV"/>
              </w:rPr>
              <w:t xml:space="preserve"> uzsāktas _____________________</w:t>
            </w:r>
          </w:p>
        </w:tc>
      </w:tr>
    </w:tbl>
    <w:p w14:paraId="1CEB45B2" w14:textId="77777777" w:rsidR="00C5783A" w:rsidRPr="00E87D75" w:rsidRDefault="00C5783A" w:rsidP="00D92CE3">
      <w:pPr>
        <w:shd w:val="clear" w:color="auto" w:fill="FFFFFF"/>
        <w:spacing w:after="0" w:line="240" w:lineRule="auto"/>
        <w:ind w:firstLine="300"/>
        <w:rPr>
          <w:color w:val="000000" w:themeColor="text1"/>
          <w:sz w:val="24"/>
          <w:szCs w:val="24"/>
          <w:lang w:val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3906"/>
        <w:gridCol w:w="273"/>
        <w:gridCol w:w="2453"/>
        <w:gridCol w:w="273"/>
        <w:gridCol w:w="2180"/>
      </w:tblGrid>
      <w:tr w:rsidR="00C5783A" w:rsidRPr="004C6B11" w14:paraId="50907403" w14:textId="77777777" w:rsidTr="00CE20DA">
        <w:tc>
          <w:tcPr>
            <w:tcW w:w="2150" w:type="pct"/>
            <w:tcBorders>
              <w:top w:val="nil"/>
              <w:left w:val="nil"/>
              <w:bottom w:val="outset" w:sz="6" w:space="0" w:color="414142"/>
              <w:right w:val="nil"/>
            </w:tcBorders>
            <w:hideMark/>
          </w:tcPr>
          <w:p w14:paraId="08DD8706" w14:textId="77777777" w:rsidR="00C5783A" w:rsidRPr="00E87D75" w:rsidRDefault="00C5783A" w:rsidP="000041F8">
            <w:pPr>
              <w:spacing w:after="120" w:line="240" w:lineRule="auto"/>
              <w:rPr>
                <w:color w:val="000000" w:themeColor="text1"/>
                <w:sz w:val="24"/>
                <w:szCs w:val="24"/>
                <w:lang w:val="lv-LV"/>
              </w:rPr>
            </w:pPr>
            <w:r w:rsidRPr="00E87D75">
              <w:rPr>
                <w:color w:val="000000" w:themeColor="text1"/>
                <w:sz w:val="24"/>
                <w:szCs w:val="24"/>
                <w:lang w:val="lv-LV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5919DFD" w14:textId="77777777" w:rsidR="00C5783A" w:rsidRPr="00E87D75" w:rsidRDefault="00C5783A" w:rsidP="000041F8">
            <w:pPr>
              <w:spacing w:after="120" w:line="240" w:lineRule="auto"/>
              <w:rPr>
                <w:color w:val="000000" w:themeColor="text1"/>
                <w:sz w:val="24"/>
                <w:szCs w:val="24"/>
                <w:lang w:val="lv-LV"/>
              </w:rPr>
            </w:pPr>
            <w:r w:rsidRPr="00E87D75">
              <w:rPr>
                <w:color w:val="000000" w:themeColor="text1"/>
                <w:sz w:val="24"/>
                <w:szCs w:val="24"/>
                <w:lang w:val="lv-LV"/>
              </w:rPr>
              <w:t> </w:t>
            </w:r>
          </w:p>
        </w:tc>
        <w:tc>
          <w:tcPr>
            <w:tcW w:w="1350" w:type="pct"/>
            <w:tcBorders>
              <w:top w:val="nil"/>
              <w:left w:val="nil"/>
              <w:bottom w:val="outset" w:sz="6" w:space="0" w:color="414142"/>
              <w:right w:val="nil"/>
            </w:tcBorders>
            <w:hideMark/>
          </w:tcPr>
          <w:p w14:paraId="2E66BE37" w14:textId="77777777" w:rsidR="00C5783A" w:rsidRPr="00E87D75" w:rsidRDefault="00C5783A" w:rsidP="000041F8">
            <w:pPr>
              <w:spacing w:after="120" w:line="240" w:lineRule="auto"/>
              <w:rPr>
                <w:color w:val="000000" w:themeColor="text1"/>
                <w:sz w:val="24"/>
                <w:szCs w:val="24"/>
                <w:lang w:val="lv-LV"/>
              </w:rPr>
            </w:pPr>
            <w:r w:rsidRPr="00E87D75">
              <w:rPr>
                <w:color w:val="000000" w:themeColor="text1"/>
                <w:sz w:val="24"/>
                <w:szCs w:val="24"/>
                <w:lang w:val="lv-LV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69C0C83" w14:textId="77777777" w:rsidR="00C5783A" w:rsidRPr="00E87D75" w:rsidRDefault="00C5783A" w:rsidP="000041F8">
            <w:pPr>
              <w:spacing w:after="120" w:line="240" w:lineRule="auto"/>
              <w:rPr>
                <w:color w:val="000000" w:themeColor="text1"/>
                <w:sz w:val="24"/>
                <w:szCs w:val="24"/>
                <w:lang w:val="lv-LV"/>
              </w:rPr>
            </w:pPr>
            <w:r w:rsidRPr="00E87D75">
              <w:rPr>
                <w:color w:val="000000" w:themeColor="text1"/>
                <w:sz w:val="24"/>
                <w:szCs w:val="24"/>
                <w:lang w:val="lv-LV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outset" w:sz="6" w:space="0" w:color="414142"/>
              <w:right w:val="nil"/>
            </w:tcBorders>
            <w:hideMark/>
          </w:tcPr>
          <w:p w14:paraId="1B98D0D6" w14:textId="77777777" w:rsidR="00C5783A" w:rsidRPr="00E87D75" w:rsidRDefault="00C5783A" w:rsidP="000041F8">
            <w:pPr>
              <w:spacing w:after="120" w:line="240" w:lineRule="auto"/>
              <w:rPr>
                <w:color w:val="000000" w:themeColor="text1"/>
                <w:sz w:val="24"/>
                <w:szCs w:val="24"/>
                <w:lang w:val="lv-LV"/>
              </w:rPr>
            </w:pPr>
            <w:r w:rsidRPr="00E87D75">
              <w:rPr>
                <w:color w:val="000000" w:themeColor="text1"/>
                <w:sz w:val="24"/>
                <w:szCs w:val="24"/>
                <w:lang w:val="lv-LV"/>
              </w:rPr>
              <w:t> </w:t>
            </w:r>
          </w:p>
        </w:tc>
      </w:tr>
      <w:tr w:rsidR="00C5783A" w:rsidRPr="00E87D75" w14:paraId="4F915A32" w14:textId="77777777" w:rsidTr="00CE20DA">
        <w:tc>
          <w:tcPr>
            <w:tcW w:w="215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50BF81DD" w14:textId="77777777" w:rsidR="00C5783A" w:rsidRPr="00E87D75" w:rsidRDefault="00C5783A" w:rsidP="000041F8">
            <w:pPr>
              <w:spacing w:before="100" w:beforeAutospacing="1" w:after="120" w:line="240" w:lineRule="auto"/>
              <w:rPr>
                <w:color w:val="000000" w:themeColor="text1"/>
                <w:sz w:val="24"/>
                <w:szCs w:val="24"/>
                <w:lang w:val="lv-LV"/>
              </w:rPr>
            </w:pPr>
            <w:r w:rsidRPr="00E87D75">
              <w:rPr>
                <w:color w:val="000000" w:themeColor="text1"/>
                <w:sz w:val="24"/>
                <w:szCs w:val="24"/>
                <w:lang w:val="lv-LV"/>
              </w:rPr>
              <w:t>Konta īpašnieks (vārds, uzvārds)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DE5CEE7" w14:textId="77777777" w:rsidR="00C5783A" w:rsidRPr="00E87D75" w:rsidRDefault="00C5783A" w:rsidP="000041F8">
            <w:pPr>
              <w:spacing w:after="120" w:line="240" w:lineRule="auto"/>
              <w:rPr>
                <w:color w:val="000000" w:themeColor="text1"/>
                <w:sz w:val="24"/>
                <w:szCs w:val="24"/>
                <w:lang w:val="lv-LV"/>
              </w:rPr>
            </w:pPr>
            <w:r w:rsidRPr="00E87D75">
              <w:rPr>
                <w:color w:val="000000" w:themeColor="text1"/>
                <w:sz w:val="24"/>
                <w:szCs w:val="24"/>
                <w:lang w:val="lv-LV"/>
              </w:rPr>
              <w:t> </w:t>
            </w:r>
          </w:p>
        </w:tc>
        <w:tc>
          <w:tcPr>
            <w:tcW w:w="135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543F6908" w14:textId="77777777" w:rsidR="00C5783A" w:rsidRPr="00E87D75" w:rsidRDefault="00C5783A" w:rsidP="000041F8">
            <w:pPr>
              <w:spacing w:before="100" w:beforeAutospacing="1" w:after="120" w:line="240" w:lineRule="auto"/>
              <w:rPr>
                <w:color w:val="000000" w:themeColor="text1"/>
                <w:sz w:val="24"/>
                <w:szCs w:val="24"/>
                <w:lang w:val="lv-LV"/>
              </w:rPr>
            </w:pPr>
            <w:r w:rsidRPr="00E87D75">
              <w:rPr>
                <w:color w:val="000000" w:themeColor="text1"/>
                <w:sz w:val="24"/>
                <w:szCs w:val="24"/>
                <w:lang w:val="lv-LV"/>
              </w:rPr>
              <w:t>(BIC/SWIFT kods)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FAD2E13" w14:textId="77777777" w:rsidR="00C5783A" w:rsidRPr="00E87D75" w:rsidRDefault="00C5783A" w:rsidP="000041F8">
            <w:pPr>
              <w:spacing w:after="120" w:line="240" w:lineRule="auto"/>
              <w:rPr>
                <w:color w:val="000000" w:themeColor="text1"/>
                <w:sz w:val="24"/>
                <w:szCs w:val="24"/>
                <w:lang w:val="lv-LV"/>
              </w:rPr>
            </w:pPr>
            <w:r w:rsidRPr="00E87D75">
              <w:rPr>
                <w:color w:val="000000" w:themeColor="text1"/>
                <w:sz w:val="24"/>
                <w:szCs w:val="24"/>
                <w:lang w:val="lv-LV"/>
              </w:rPr>
              <w:t> </w:t>
            </w:r>
          </w:p>
        </w:tc>
        <w:tc>
          <w:tcPr>
            <w:tcW w:w="120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51CD6465" w14:textId="77777777" w:rsidR="00C5783A" w:rsidRPr="00E87D75" w:rsidRDefault="00C5783A" w:rsidP="000041F8">
            <w:pPr>
              <w:spacing w:before="100" w:beforeAutospacing="1" w:after="120" w:line="240" w:lineRule="auto"/>
              <w:rPr>
                <w:color w:val="000000" w:themeColor="text1"/>
                <w:sz w:val="24"/>
                <w:szCs w:val="24"/>
                <w:lang w:val="lv-LV"/>
              </w:rPr>
            </w:pPr>
            <w:r w:rsidRPr="00E87D75">
              <w:rPr>
                <w:color w:val="000000" w:themeColor="text1"/>
                <w:sz w:val="24"/>
                <w:szCs w:val="24"/>
                <w:lang w:val="lv-LV"/>
              </w:rPr>
              <w:t>(IBAN konta numurs)</w:t>
            </w:r>
          </w:p>
        </w:tc>
      </w:tr>
    </w:tbl>
    <w:p w14:paraId="1FF9BE80" w14:textId="77777777" w:rsidR="00CE20DA" w:rsidRPr="004C2E09" w:rsidRDefault="00CE20DA" w:rsidP="004A429C">
      <w:pPr>
        <w:shd w:val="clear" w:color="auto" w:fill="FFFFFF"/>
        <w:spacing w:before="100" w:beforeAutospacing="1" w:after="120" w:line="240" w:lineRule="auto"/>
        <w:rPr>
          <w:b/>
          <w:bCs/>
          <w:sz w:val="24"/>
          <w:szCs w:val="24"/>
          <w:lang w:val="lv-LV"/>
        </w:rPr>
      </w:pPr>
    </w:p>
    <w:p w14:paraId="66548B8C" w14:textId="276B79E3" w:rsidR="00C5783A" w:rsidRPr="004C2E09" w:rsidRDefault="00C5783A" w:rsidP="004C2E09">
      <w:pPr>
        <w:shd w:val="clear" w:color="auto" w:fill="FFFFFF"/>
        <w:spacing w:before="100" w:beforeAutospacing="1" w:after="120" w:line="240" w:lineRule="auto"/>
        <w:ind w:firstLine="709"/>
        <w:rPr>
          <w:i/>
          <w:iCs/>
          <w:sz w:val="24"/>
          <w:szCs w:val="24"/>
          <w:lang w:val="lv-LV"/>
        </w:rPr>
      </w:pPr>
      <w:r w:rsidRPr="004C2E09">
        <w:rPr>
          <w:b/>
          <w:bCs/>
          <w:sz w:val="24"/>
          <w:szCs w:val="24"/>
          <w:lang w:val="lv-LV"/>
        </w:rPr>
        <w:t xml:space="preserve">Lūdzu </w:t>
      </w:r>
      <w:r w:rsidR="0004455F" w:rsidRPr="004C2E09">
        <w:rPr>
          <w:b/>
          <w:bCs/>
          <w:sz w:val="24"/>
          <w:szCs w:val="24"/>
          <w:lang w:val="lv-LV"/>
        </w:rPr>
        <w:t>kompensē</w:t>
      </w:r>
      <w:r w:rsidRPr="004C2E09">
        <w:rPr>
          <w:b/>
          <w:bCs/>
          <w:sz w:val="24"/>
          <w:szCs w:val="24"/>
          <w:lang w:val="lv-LV"/>
        </w:rPr>
        <w:t>t</w:t>
      </w:r>
      <w:r w:rsidR="00B305AD" w:rsidRPr="004C2E09">
        <w:rPr>
          <w:b/>
          <w:bCs/>
          <w:sz w:val="24"/>
          <w:szCs w:val="24"/>
          <w:lang w:val="lv-LV"/>
        </w:rPr>
        <w:t xml:space="preserve"> </w:t>
      </w:r>
      <w:r w:rsidR="00B305AD" w:rsidRPr="004C2E09">
        <w:rPr>
          <w:bCs/>
          <w:sz w:val="24"/>
          <w:szCs w:val="24"/>
          <w:lang w:val="lv-LV"/>
        </w:rPr>
        <w:t>š</w:t>
      </w:r>
      <w:r w:rsidR="591F867D" w:rsidRPr="004C2E09">
        <w:rPr>
          <w:sz w:val="24"/>
          <w:szCs w:val="24"/>
          <w:lang w:val="lv-LV"/>
        </w:rPr>
        <w:t xml:space="preserve">ā iesnieguma </w:t>
      </w:r>
      <w:r w:rsidR="2DCA5A65" w:rsidRPr="004C2E09">
        <w:rPr>
          <w:sz w:val="24"/>
          <w:szCs w:val="24"/>
          <w:lang w:val="lv-LV"/>
        </w:rPr>
        <w:t>tabulas 6.</w:t>
      </w:r>
      <w:r w:rsidR="00B305AD" w:rsidRPr="004C2E09">
        <w:rPr>
          <w:sz w:val="24"/>
          <w:szCs w:val="24"/>
          <w:lang w:val="lv-LV"/>
        </w:rPr>
        <w:t xml:space="preserve"> ailē</w:t>
      </w:r>
      <w:r w:rsidR="2DCA5A65" w:rsidRPr="004C2E09">
        <w:rPr>
          <w:sz w:val="24"/>
          <w:szCs w:val="24"/>
          <w:lang w:val="lv-LV"/>
        </w:rPr>
        <w:t xml:space="preserve"> norādīto pievienotās vērtības nodokli (PVN) _______________ </w:t>
      </w:r>
      <w:proofErr w:type="spellStart"/>
      <w:r w:rsidR="2DCA5A65" w:rsidRPr="004C2E09">
        <w:rPr>
          <w:i/>
          <w:iCs/>
          <w:sz w:val="24"/>
          <w:szCs w:val="24"/>
          <w:lang w:val="lv-LV"/>
        </w:rPr>
        <w:t>euro</w:t>
      </w:r>
      <w:proofErr w:type="spellEnd"/>
      <w:r w:rsidR="00B305AD" w:rsidRPr="004C2E09">
        <w:rPr>
          <w:i/>
          <w:iCs/>
          <w:sz w:val="24"/>
          <w:szCs w:val="24"/>
          <w:lang w:val="lv-LV"/>
        </w:rPr>
        <w:t xml:space="preserve"> </w:t>
      </w:r>
      <w:r w:rsidR="00B305AD" w:rsidRPr="004C2E09">
        <w:rPr>
          <w:sz w:val="24"/>
          <w:szCs w:val="24"/>
          <w:lang w:val="lv-LV"/>
        </w:rPr>
        <w:t>apmērā</w:t>
      </w:r>
      <w:r w:rsidR="00455B2C" w:rsidRPr="004C2E09">
        <w:rPr>
          <w:i/>
          <w:iCs/>
          <w:sz w:val="24"/>
          <w:szCs w:val="24"/>
          <w:lang w:val="lv-LV"/>
        </w:rPr>
        <w:t xml:space="preserve"> </w:t>
      </w:r>
      <w:r w:rsidR="00455B2C" w:rsidRPr="004C2E09">
        <w:rPr>
          <w:iCs/>
          <w:sz w:val="24"/>
          <w:szCs w:val="24"/>
          <w:lang w:val="lv-LV"/>
        </w:rPr>
        <w:t xml:space="preserve">par </w:t>
      </w:r>
      <w:r w:rsidR="00B305AD" w:rsidRPr="004C2E09">
        <w:rPr>
          <w:iCs/>
          <w:sz w:val="24"/>
          <w:szCs w:val="24"/>
          <w:lang w:val="lv-LV"/>
        </w:rPr>
        <w:t>laikposmu</w:t>
      </w:r>
      <w:r w:rsidR="00455B2C" w:rsidRPr="004C2E09">
        <w:rPr>
          <w:iCs/>
          <w:sz w:val="24"/>
          <w:szCs w:val="24"/>
          <w:lang w:val="lv-LV"/>
        </w:rPr>
        <w:t xml:space="preserve"> __________________</w:t>
      </w:r>
      <w:r w:rsidR="00B305AD" w:rsidRPr="004C2E09">
        <w:rPr>
          <w:iCs/>
          <w:sz w:val="24"/>
          <w:szCs w:val="24"/>
          <w:lang w:val="lv-LV"/>
        </w:rPr>
        <w:t>_</w:t>
      </w:r>
      <w:r w:rsidR="00455B2C" w:rsidRPr="004C2E09">
        <w:rPr>
          <w:iCs/>
          <w:sz w:val="24"/>
          <w:szCs w:val="24"/>
          <w:lang w:val="lv-LV"/>
        </w:rPr>
        <w:t>_</w:t>
      </w:r>
      <w:r w:rsidR="0099080D" w:rsidRPr="004C2E09">
        <w:rPr>
          <w:iCs/>
          <w:sz w:val="24"/>
          <w:szCs w:val="24"/>
          <w:lang w:val="lv-LV"/>
        </w:rPr>
        <w:t>___________</w:t>
      </w:r>
      <w:r w:rsidR="00455B2C" w:rsidRPr="004C2E09">
        <w:rPr>
          <w:iCs/>
          <w:sz w:val="24"/>
          <w:szCs w:val="24"/>
          <w:lang w:val="lv-LV"/>
        </w:rPr>
        <w:t>.</w:t>
      </w:r>
    </w:p>
    <w:p w14:paraId="533DE820" w14:textId="2E6B1700" w:rsidR="003531EE" w:rsidRPr="004C2E09" w:rsidRDefault="003531EE" w:rsidP="004C2E09">
      <w:pPr>
        <w:shd w:val="clear" w:color="auto" w:fill="FFFFFF" w:themeFill="background1"/>
        <w:spacing w:after="0" w:line="240" w:lineRule="auto"/>
        <w:ind w:firstLine="709"/>
        <w:rPr>
          <w:i/>
          <w:iCs/>
          <w:sz w:val="24"/>
          <w:szCs w:val="24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6"/>
        <w:gridCol w:w="4549"/>
      </w:tblGrid>
      <w:tr w:rsidR="004C2E09" w:rsidRPr="004C2E09" w14:paraId="5246E1AD" w14:textId="77777777" w:rsidTr="005772F2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213270CE" w14:textId="3F01729B" w:rsidR="00B305AD" w:rsidRPr="004C2E09" w:rsidRDefault="00B305AD" w:rsidP="004C2E09">
            <w:pPr>
              <w:spacing w:after="0" w:line="240" w:lineRule="auto"/>
              <w:ind w:firstLine="743"/>
              <w:rPr>
                <w:i/>
                <w:iCs/>
                <w:sz w:val="24"/>
                <w:szCs w:val="24"/>
                <w:lang w:val="lv-LV"/>
              </w:rPr>
            </w:pPr>
            <w:r w:rsidRPr="004C2E09">
              <w:rPr>
                <w:sz w:val="24"/>
                <w:szCs w:val="24"/>
                <w:lang w:val="lv-LV"/>
              </w:rPr>
              <w:t>Lūdzu atdot oriģinālu dokumentam</w:t>
            </w:r>
          </w:p>
        </w:tc>
        <w:tc>
          <w:tcPr>
            <w:tcW w:w="45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1E58F1" w14:textId="77777777" w:rsidR="00B305AD" w:rsidRPr="004C2E09" w:rsidRDefault="00B305AD" w:rsidP="004C2E09">
            <w:pPr>
              <w:spacing w:after="0" w:line="240" w:lineRule="auto"/>
              <w:ind w:firstLine="709"/>
              <w:rPr>
                <w:i/>
                <w:iCs/>
                <w:sz w:val="24"/>
                <w:szCs w:val="24"/>
                <w:lang w:val="lv-LV"/>
              </w:rPr>
            </w:pPr>
          </w:p>
        </w:tc>
      </w:tr>
      <w:tr w:rsidR="004C2E09" w:rsidRPr="004C2E09" w14:paraId="0074B374" w14:textId="77777777" w:rsidTr="005772F2">
        <w:tc>
          <w:tcPr>
            <w:tcW w:w="90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89A467" w14:textId="77777777" w:rsidR="00B305AD" w:rsidRPr="004C2E09" w:rsidRDefault="00B305AD" w:rsidP="00B305AD">
            <w:pPr>
              <w:spacing w:after="0" w:line="240" w:lineRule="auto"/>
              <w:rPr>
                <w:i/>
                <w:iCs/>
                <w:sz w:val="24"/>
                <w:szCs w:val="24"/>
                <w:lang w:val="lv-LV"/>
              </w:rPr>
            </w:pPr>
            <w:bookmarkStart w:id="0" w:name="_GoBack"/>
            <w:bookmarkEnd w:id="0"/>
          </w:p>
        </w:tc>
      </w:tr>
    </w:tbl>
    <w:p w14:paraId="5D5E251A" w14:textId="1B2E98F6" w:rsidR="00B305AD" w:rsidRPr="004C2E09" w:rsidRDefault="00B305AD" w:rsidP="00B305AD">
      <w:pPr>
        <w:shd w:val="clear" w:color="auto" w:fill="FFFFFF" w:themeFill="background1"/>
        <w:spacing w:after="0" w:line="240" w:lineRule="auto"/>
        <w:ind w:firstLine="300"/>
        <w:jc w:val="center"/>
        <w:rPr>
          <w:sz w:val="20"/>
          <w:szCs w:val="20"/>
          <w:lang w:val="lv-LV"/>
        </w:rPr>
      </w:pPr>
      <w:r w:rsidRPr="004C2E09">
        <w:rPr>
          <w:sz w:val="20"/>
          <w:szCs w:val="20"/>
          <w:lang w:val="lv-LV"/>
        </w:rPr>
        <w:t>(iemesls)</w:t>
      </w:r>
    </w:p>
    <w:p w14:paraId="65AEDC53" w14:textId="33458DAA" w:rsidR="00B305AD" w:rsidRPr="004C2E09" w:rsidRDefault="00B305AD" w:rsidP="00B305AD">
      <w:pPr>
        <w:shd w:val="clear" w:color="auto" w:fill="FFFFFF" w:themeFill="background1"/>
        <w:spacing w:after="0" w:line="240" w:lineRule="auto"/>
        <w:ind w:firstLine="300"/>
        <w:jc w:val="center"/>
        <w:rPr>
          <w:i/>
          <w:iCs/>
          <w:sz w:val="20"/>
          <w:szCs w:val="20"/>
          <w:lang w:val="lv-LV"/>
        </w:rPr>
      </w:pPr>
    </w:p>
    <w:p w14:paraId="0E58797E" w14:textId="77777777" w:rsidR="005772F2" w:rsidRPr="004C2E09" w:rsidRDefault="005772F2" w:rsidP="00B305AD">
      <w:pPr>
        <w:shd w:val="clear" w:color="auto" w:fill="FFFFFF" w:themeFill="background1"/>
        <w:spacing w:after="0" w:line="240" w:lineRule="auto"/>
        <w:ind w:firstLine="300"/>
        <w:jc w:val="center"/>
        <w:rPr>
          <w:i/>
          <w:iCs/>
          <w:sz w:val="20"/>
          <w:szCs w:val="20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696"/>
        <w:gridCol w:w="2038"/>
        <w:gridCol w:w="2118"/>
        <w:gridCol w:w="2038"/>
        <w:gridCol w:w="982"/>
        <w:gridCol w:w="1203"/>
      </w:tblGrid>
      <w:tr w:rsidR="004C2E09" w:rsidRPr="004C2E09" w14:paraId="02449C4A" w14:textId="77777777" w:rsidTr="00B305AD">
        <w:trPr>
          <w:gridAfter w:val="3"/>
          <w:wAfter w:w="2327" w:type="pct"/>
          <w:trHeight w:val="364"/>
        </w:trPr>
        <w:tc>
          <w:tcPr>
            <w:tcW w:w="383" w:type="pct"/>
            <w:vMerge w:val="restart"/>
            <w:vAlign w:val="center"/>
            <w:hideMark/>
          </w:tcPr>
          <w:p w14:paraId="489AF69D" w14:textId="2C2E8330" w:rsidR="00C5783A" w:rsidRPr="004C2E09" w:rsidRDefault="00C5783A" w:rsidP="00B305AD">
            <w:pPr>
              <w:spacing w:after="0" w:line="240" w:lineRule="auto"/>
              <w:jc w:val="center"/>
              <w:rPr>
                <w:sz w:val="20"/>
                <w:szCs w:val="20"/>
                <w:lang w:val="lv-LV"/>
              </w:rPr>
            </w:pPr>
            <w:r w:rsidRPr="004C2E09">
              <w:rPr>
                <w:sz w:val="20"/>
                <w:szCs w:val="20"/>
                <w:lang w:val="lv-LV"/>
              </w:rPr>
              <w:t>Nr.</w:t>
            </w:r>
            <w:r w:rsidRPr="004C2E09">
              <w:rPr>
                <w:sz w:val="20"/>
                <w:szCs w:val="20"/>
                <w:lang w:val="lv-LV"/>
              </w:rPr>
              <w:br/>
              <w:t>p.</w:t>
            </w:r>
            <w:r w:rsidR="00B305AD" w:rsidRPr="004C2E09">
              <w:rPr>
                <w:sz w:val="20"/>
                <w:szCs w:val="20"/>
                <w:lang w:val="lv-LV"/>
              </w:rPr>
              <w:t xml:space="preserve"> </w:t>
            </w:r>
            <w:r w:rsidRPr="004C2E09">
              <w:rPr>
                <w:sz w:val="20"/>
                <w:szCs w:val="20"/>
                <w:lang w:val="lv-LV"/>
              </w:rPr>
              <w:t>k.</w:t>
            </w:r>
          </w:p>
        </w:tc>
        <w:tc>
          <w:tcPr>
            <w:tcW w:w="1123" w:type="pct"/>
            <w:vMerge w:val="restart"/>
            <w:vAlign w:val="center"/>
            <w:hideMark/>
          </w:tcPr>
          <w:p w14:paraId="7BF3D3DA" w14:textId="77777777" w:rsidR="00C5783A" w:rsidRPr="004C2E09" w:rsidRDefault="00C5783A" w:rsidP="00B305AD">
            <w:pPr>
              <w:spacing w:after="0" w:line="240" w:lineRule="auto"/>
              <w:jc w:val="center"/>
              <w:rPr>
                <w:sz w:val="20"/>
                <w:szCs w:val="20"/>
                <w:lang w:val="lv-LV"/>
              </w:rPr>
            </w:pPr>
            <w:r w:rsidRPr="004C2E09">
              <w:rPr>
                <w:sz w:val="20"/>
                <w:szCs w:val="20"/>
                <w:lang w:val="lv-LV"/>
              </w:rPr>
              <w:t>Preces vai pakalpojuma nosaukums</w:t>
            </w:r>
          </w:p>
        </w:tc>
        <w:tc>
          <w:tcPr>
            <w:tcW w:w="1167" w:type="pct"/>
            <w:vMerge w:val="restart"/>
            <w:vAlign w:val="center"/>
            <w:hideMark/>
          </w:tcPr>
          <w:p w14:paraId="541344D6" w14:textId="77777777" w:rsidR="00C5783A" w:rsidRPr="004C2E09" w:rsidRDefault="00C5783A" w:rsidP="00B305AD">
            <w:pPr>
              <w:spacing w:after="0" w:line="240" w:lineRule="auto"/>
              <w:jc w:val="center"/>
              <w:rPr>
                <w:sz w:val="20"/>
                <w:szCs w:val="20"/>
                <w:lang w:val="lv-LV"/>
              </w:rPr>
            </w:pPr>
            <w:r w:rsidRPr="004C2E09">
              <w:rPr>
                <w:sz w:val="20"/>
                <w:szCs w:val="20"/>
                <w:lang w:val="lv-LV"/>
              </w:rPr>
              <w:t>Attaisnojuma dokumenta (nodokļa rēķina) numurs un datums</w:t>
            </w:r>
          </w:p>
        </w:tc>
      </w:tr>
      <w:tr w:rsidR="00C5783A" w:rsidRPr="00E87D75" w14:paraId="75389AA5" w14:textId="77777777" w:rsidTr="00B305AD">
        <w:trPr>
          <w:trHeight w:val="115"/>
        </w:trPr>
        <w:tc>
          <w:tcPr>
            <w:tcW w:w="0" w:type="auto"/>
            <w:vMerge/>
            <w:vAlign w:val="center"/>
            <w:hideMark/>
          </w:tcPr>
          <w:p w14:paraId="1D2C6E7E" w14:textId="77777777" w:rsidR="00C5783A" w:rsidRPr="00E87D75" w:rsidRDefault="00C5783A" w:rsidP="00B305AD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C97A6AD" w14:textId="77777777" w:rsidR="00C5783A" w:rsidRPr="00E87D75" w:rsidRDefault="00C5783A" w:rsidP="00B305AD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0E20F97" w14:textId="77777777" w:rsidR="00C5783A" w:rsidRPr="00E87D75" w:rsidRDefault="00C5783A" w:rsidP="00B305AD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2327" w:type="pct"/>
            <w:gridSpan w:val="3"/>
            <w:vAlign w:val="center"/>
            <w:hideMark/>
          </w:tcPr>
          <w:p w14:paraId="2B7CFE68" w14:textId="77777777" w:rsidR="00C5783A" w:rsidRPr="00E87D75" w:rsidRDefault="00C5783A" w:rsidP="00B305AD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  <w:r w:rsidRPr="00E87D75">
              <w:rPr>
                <w:color w:val="000000" w:themeColor="text1"/>
                <w:sz w:val="20"/>
                <w:szCs w:val="20"/>
                <w:lang w:val="lv-LV"/>
              </w:rPr>
              <w:t>PVN</w:t>
            </w:r>
            <w:r w:rsidRPr="00E87D75">
              <w:rPr>
                <w:color w:val="000000" w:themeColor="text1"/>
                <w:sz w:val="20"/>
                <w:szCs w:val="20"/>
                <w:vertAlign w:val="superscript"/>
                <w:lang w:val="lv-LV"/>
              </w:rPr>
              <w:t>2</w:t>
            </w:r>
          </w:p>
        </w:tc>
      </w:tr>
      <w:tr w:rsidR="00C5783A" w:rsidRPr="00E87D75" w14:paraId="2F2AE7D6" w14:textId="77777777" w:rsidTr="00B305AD">
        <w:trPr>
          <w:trHeight w:val="376"/>
        </w:trPr>
        <w:tc>
          <w:tcPr>
            <w:tcW w:w="0" w:type="auto"/>
            <w:vMerge/>
            <w:vAlign w:val="center"/>
            <w:hideMark/>
          </w:tcPr>
          <w:p w14:paraId="179194FE" w14:textId="77777777" w:rsidR="00C5783A" w:rsidRPr="00E87D75" w:rsidRDefault="00C5783A" w:rsidP="00B305AD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70DA13A" w14:textId="77777777" w:rsidR="00C5783A" w:rsidRPr="00E87D75" w:rsidRDefault="00C5783A" w:rsidP="00B305AD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0EEF673" w14:textId="77777777" w:rsidR="00C5783A" w:rsidRPr="00E87D75" w:rsidRDefault="00C5783A" w:rsidP="00B305AD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123" w:type="pct"/>
            <w:vAlign w:val="center"/>
            <w:hideMark/>
          </w:tcPr>
          <w:p w14:paraId="1A718574" w14:textId="77777777" w:rsidR="00C5783A" w:rsidRPr="00E87D75" w:rsidRDefault="00C5783A" w:rsidP="00B305AD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  <w:r w:rsidRPr="00E87D75">
              <w:rPr>
                <w:color w:val="000000" w:themeColor="text1"/>
                <w:sz w:val="20"/>
                <w:szCs w:val="20"/>
                <w:lang w:val="lv-LV"/>
              </w:rPr>
              <w:t>preces vai pakalpojuma vērtība bez PVN (</w:t>
            </w:r>
            <w:r w:rsidRPr="00E87D75">
              <w:rPr>
                <w:i/>
                <w:iCs/>
                <w:color w:val="000000" w:themeColor="text1"/>
                <w:sz w:val="20"/>
                <w:szCs w:val="20"/>
                <w:lang w:val="lv-LV"/>
              </w:rPr>
              <w:t>euro</w:t>
            </w:r>
            <w:r w:rsidRPr="00E87D75">
              <w:rPr>
                <w:color w:val="000000" w:themeColor="text1"/>
                <w:sz w:val="20"/>
                <w:szCs w:val="20"/>
                <w:lang w:val="lv-LV"/>
              </w:rPr>
              <w:t>)</w:t>
            </w:r>
          </w:p>
        </w:tc>
        <w:tc>
          <w:tcPr>
            <w:tcW w:w="541" w:type="pct"/>
            <w:vAlign w:val="center"/>
            <w:hideMark/>
          </w:tcPr>
          <w:p w14:paraId="1019675E" w14:textId="77777777" w:rsidR="00C5783A" w:rsidRPr="00E87D75" w:rsidRDefault="00C5783A" w:rsidP="00B305AD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  <w:r w:rsidRPr="00E87D75">
              <w:rPr>
                <w:color w:val="000000" w:themeColor="text1"/>
                <w:sz w:val="20"/>
                <w:szCs w:val="20"/>
                <w:lang w:val="lv-LV"/>
              </w:rPr>
              <w:t>PVN likme (%)</w:t>
            </w:r>
          </w:p>
        </w:tc>
        <w:tc>
          <w:tcPr>
            <w:tcW w:w="663" w:type="pct"/>
            <w:vAlign w:val="center"/>
            <w:hideMark/>
          </w:tcPr>
          <w:p w14:paraId="399F4BC7" w14:textId="7821B6CC" w:rsidR="00C5783A" w:rsidRPr="00E87D75" w:rsidRDefault="2DCA5A65" w:rsidP="00B305AD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  <w:r w:rsidRPr="00E87D75">
              <w:rPr>
                <w:color w:val="000000" w:themeColor="text1"/>
                <w:sz w:val="20"/>
                <w:szCs w:val="20"/>
                <w:lang w:val="lv-LV"/>
              </w:rPr>
              <w:t>PVN summa (</w:t>
            </w:r>
            <w:r w:rsidRPr="00E87D75">
              <w:rPr>
                <w:i/>
                <w:iCs/>
                <w:color w:val="000000" w:themeColor="text1"/>
                <w:sz w:val="20"/>
                <w:szCs w:val="20"/>
                <w:lang w:val="lv-LV"/>
              </w:rPr>
              <w:t>euro</w:t>
            </w:r>
            <w:r w:rsidRPr="00E87D75">
              <w:rPr>
                <w:color w:val="000000" w:themeColor="text1"/>
                <w:sz w:val="20"/>
                <w:szCs w:val="20"/>
                <w:lang w:val="lv-LV"/>
              </w:rPr>
              <w:t>)</w:t>
            </w:r>
            <w:r w:rsidR="00C5783A" w:rsidRPr="00E87D75">
              <w:br/>
            </w:r>
          </w:p>
        </w:tc>
      </w:tr>
      <w:tr w:rsidR="00C5783A" w:rsidRPr="00E87D75" w14:paraId="13533C95" w14:textId="77777777" w:rsidTr="00B305AD">
        <w:trPr>
          <w:trHeight w:val="274"/>
        </w:trPr>
        <w:tc>
          <w:tcPr>
            <w:tcW w:w="383" w:type="pct"/>
            <w:vAlign w:val="center"/>
            <w:hideMark/>
          </w:tcPr>
          <w:p w14:paraId="1C0CCEB7" w14:textId="0F6BA0C8" w:rsidR="00C5783A" w:rsidRPr="00E87D75" w:rsidRDefault="00C5783A" w:rsidP="00B305AD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  <w:r w:rsidRPr="00E87D75">
              <w:rPr>
                <w:color w:val="000000" w:themeColor="text1"/>
                <w:sz w:val="20"/>
                <w:szCs w:val="20"/>
                <w:lang w:val="lv-LV"/>
              </w:rPr>
              <w:t>1</w:t>
            </w:r>
          </w:p>
        </w:tc>
        <w:tc>
          <w:tcPr>
            <w:tcW w:w="1123" w:type="pct"/>
            <w:vAlign w:val="center"/>
            <w:hideMark/>
          </w:tcPr>
          <w:p w14:paraId="32631162" w14:textId="2F03D20D" w:rsidR="00C5783A" w:rsidRPr="00E87D75" w:rsidRDefault="00C5783A" w:rsidP="00B305AD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  <w:r w:rsidRPr="00E87D75">
              <w:rPr>
                <w:color w:val="000000" w:themeColor="text1"/>
                <w:sz w:val="20"/>
                <w:szCs w:val="20"/>
                <w:lang w:val="lv-LV"/>
              </w:rPr>
              <w:t>2</w:t>
            </w:r>
          </w:p>
        </w:tc>
        <w:tc>
          <w:tcPr>
            <w:tcW w:w="1167" w:type="pct"/>
            <w:vAlign w:val="center"/>
            <w:hideMark/>
          </w:tcPr>
          <w:p w14:paraId="1D9E9A58" w14:textId="409E1BCF" w:rsidR="00C5783A" w:rsidRPr="00E87D75" w:rsidRDefault="00C5783A" w:rsidP="00B305AD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  <w:r w:rsidRPr="00E87D75">
              <w:rPr>
                <w:color w:val="000000" w:themeColor="text1"/>
                <w:sz w:val="20"/>
                <w:szCs w:val="20"/>
                <w:lang w:val="lv-LV"/>
              </w:rPr>
              <w:t>3</w:t>
            </w:r>
          </w:p>
        </w:tc>
        <w:tc>
          <w:tcPr>
            <w:tcW w:w="1123" w:type="pct"/>
            <w:vAlign w:val="center"/>
            <w:hideMark/>
          </w:tcPr>
          <w:p w14:paraId="6893EF38" w14:textId="0C9D9AEF" w:rsidR="00C5783A" w:rsidRPr="00E87D75" w:rsidRDefault="00C5783A" w:rsidP="00B305AD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  <w:r w:rsidRPr="00E87D75">
              <w:rPr>
                <w:color w:val="000000" w:themeColor="text1"/>
                <w:sz w:val="20"/>
                <w:szCs w:val="20"/>
                <w:lang w:val="lv-LV"/>
              </w:rPr>
              <w:t>4</w:t>
            </w:r>
          </w:p>
        </w:tc>
        <w:tc>
          <w:tcPr>
            <w:tcW w:w="541" w:type="pct"/>
            <w:vAlign w:val="center"/>
            <w:hideMark/>
          </w:tcPr>
          <w:p w14:paraId="0E4D1B9A" w14:textId="154D8849" w:rsidR="00C5783A" w:rsidRPr="00E87D75" w:rsidRDefault="00C5783A" w:rsidP="00B305AD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  <w:r w:rsidRPr="00E87D75">
              <w:rPr>
                <w:color w:val="000000" w:themeColor="text1"/>
                <w:sz w:val="20"/>
                <w:szCs w:val="20"/>
                <w:lang w:val="lv-LV"/>
              </w:rPr>
              <w:t>5</w:t>
            </w:r>
          </w:p>
        </w:tc>
        <w:tc>
          <w:tcPr>
            <w:tcW w:w="663" w:type="pct"/>
            <w:vAlign w:val="center"/>
            <w:hideMark/>
          </w:tcPr>
          <w:p w14:paraId="3F2897C5" w14:textId="5A721A9B" w:rsidR="00C5783A" w:rsidRPr="00E87D75" w:rsidRDefault="00C5783A" w:rsidP="00B305AD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  <w:r w:rsidRPr="00E87D75">
              <w:rPr>
                <w:color w:val="000000" w:themeColor="text1"/>
                <w:sz w:val="20"/>
                <w:szCs w:val="20"/>
                <w:lang w:val="lv-LV"/>
              </w:rPr>
              <w:t>6</w:t>
            </w:r>
          </w:p>
        </w:tc>
      </w:tr>
      <w:tr w:rsidR="00C5783A" w:rsidRPr="00E87D75" w14:paraId="08D25573" w14:textId="77777777" w:rsidTr="00B305AD">
        <w:trPr>
          <w:trHeight w:val="80"/>
        </w:trPr>
        <w:tc>
          <w:tcPr>
            <w:tcW w:w="383" w:type="pct"/>
            <w:hideMark/>
          </w:tcPr>
          <w:p w14:paraId="7B47D5B3" w14:textId="77777777" w:rsidR="00C5783A" w:rsidRPr="00E87D75" w:rsidRDefault="00C5783A" w:rsidP="00B305AD">
            <w:pPr>
              <w:spacing w:after="0" w:line="240" w:lineRule="auto"/>
              <w:rPr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123" w:type="pct"/>
            <w:hideMark/>
          </w:tcPr>
          <w:p w14:paraId="0DDE2F5D" w14:textId="77777777" w:rsidR="00C5783A" w:rsidRPr="00E87D75" w:rsidRDefault="00C5783A" w:rsidP="00B305AD">
            <w:pPr>
              <w:spacing w:after="0" w:line="240" w:lineRule="auto"/>
              <w:rPr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167" w:type="pct"/>
            <w:hideMark/>
          </w:tcPr>
          <w:p w14:paraId="1FCBB5AA" w14:textId="77777777" w:rsidR="00C5783A" w:rsidRPr="00E87D75" w:rsidRDefault="00C5783A" w:rsidP="00B305AD">
            <w:pPr>
              <w:spacing w:after="0" w:line="240" w:lineRule="auto"/>
              <w:rPr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123" w:type="pct"/>
            <w:hideMark/>
          </w:tcPr>
          <w:p w14:paraId="6504FB0B" w14:textId="77777777" w:rsidR="00C5783A" w:rsidRPr="00E87D75" w:rsidRDefault="00C5783A" w:rsidP="00B305AD">
            <w:pPr>
              <w:spacing w:after="0" w:line="240" w:lineRule="auto"/>
              <w:rPr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541" w:type="pct"/>
            <w:hideMark/>
          </w:tcPr>
          <w:p w14:paraId="0B1FCF5C" w14:textId="77777777" w:rsidR="00C5783A" w:rsidRPr="00E87D75" w:rsidRDefault="00C5783A" w:rsidP="00B305AD">
            <w:pPr>
              <w:spacing w:after="0" w:line="240" w:lineRule="auto"/>
              <w:rPr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663" w:type="pct"/>
            <w:hideMark/>
          </w:tcPr>
          <w:p w14:paraId="5E62A149" w14:textId="77777777" w:rsidR="00C5783A" w:rsidRPr="00E87D75" w:rsidRDefault="00C5783A" w:rsidP="00B305AD">
            <w:pPr>
              <w:spacing w:after="0" w:line="240" w:lineRule="auto"/>
              <w:rPr>
                <w:color w:val="000000" w:themeColor="text1"/>
                <w:sz w:val="20"/>
                <w:szCs w:val="20"/>
                <w:lang w:val="lv-LV"/>
              </w:rPr>
            </w:pPr>
          </w:p>
        </w:tc>
      </w:tr>
      <w:tr w:rsidR="00C5783A" w:rsidRPr="00E87D75" w14:paraId="00B86993" w14:textId="77777777" w:rsidTr="00B305AD">
        <w:trPr>
          <w:trHeight w:val="183"/>
        </w:trPr>
        <w:tc>
          <w:tcPr>
            <w:tcW w:w="383" w:type="pct"/>
            <w:hideMark/>
          </w:tcPr>
          <w:p w14:paraId="0824CDC9" w14:textId="77777777" w:rsidR="00C5783A" w:rsidRPr="00E87D75" w:rsidRDefault="00C5783A" w:rsidP="00B305AD">
            <w:pPr>
              <w:spacing w:after="0" w:line="240" w:lineRule="auto"/>
              <w:rPr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123" w:type="pct"/>
            <w:hideMark/>
          </w:tcPr>
          <w:p w14:paraId="06F7438F" w14:textId="77777777" w:rsidR="00C5783A" w:rsidRPr="00E87D75" w:rsidRDefault="00C5783A" w:rsidP="00B305AD">
            <w:pPr>
              <w:spacing w:after="0" w:line="240" w:lineRule="auto"/>
              <w:rPr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167" w:type="pct"/>
            <w:hideMark/>
          </w:tcPr>
          <w:p w14:paraId="56E76684" w14:textId="77777777" w:rsidR="00C5783A" w:rsidRPr="00E87D75" w:rsidRDefault="00C5783A" w:rsidP="00B305AD">
            <w:pPr>
              <w:spacing w:after="0" w:line="240" w:lineRule="auto"/>
              <w:rPr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123" w:type="pct"/>
            <w:hideMark/>
          </w:tcPr>
          <w:p w14:paraId="0654BE2F" w14:textId="77777777" w:rsidR="00C5783A" w:rsidRPr="00E87D75" w:rsidRDefault="00C5783A" w:rsidP="00B305AD">
            <w:pPr>
              <w:spacing w:after="0" w:line="240" w:lineRule="auto"/>
              <w:rPr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541" w:type="pct"/>
            <w:hideMark/>
          </w:tcPr>
          <w:p w14:paraId="7C10B796" w14:textId="77777777" w:rsidR="00C5783A" w:rsidRPr="00E87D75" w:rsidRDefault="00C5783A" w:rsidP="00B305AD">
            <w:pPr>
              <w:spacing w:after="0" w:line="240" w:lineRule="auto"/>
              <w:rPr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663" w:type="pct"/>
            <w:hideMark/>
          </w:tcPr>
          <w:p w14:paraId="285FDD45" w14:textId="77777777" w:rsidR="00C5783A" w:rsidRPr="00E87D75" w:rsidRDefault="00C5783A" w:rsidP="00B305AD">
            <w:pPr>
              <w:spacing w:after="0" w:line="240" w:lineRule="auto"/>
              <w:rPr>
                <w:color w:val="000000" w:themeColor="text1"/>
                <w:sz w:val="20"/>
                <w:szCs w:val="20"/>
                <w:lang w:val="lv-LV"/>
              </w:rPr>
            </w:pPr>
          </w:p>
        </w:tc>
      </w:tr>
      <w:tr w:rsidR="00C5783A" w:rsidRPr="00E87D75" w14:paraId="04409C65" w14:textId="77777777" w:rsidTr="00B305AD">
        <w:trPr>
          <w:trHeight w:val="274"/>
        </w:trPr>
        <w:tc>
          <w:tcPr>
            <w:tcW w:w="4337" w:type="pct"/>
            <w:gridSpan w:val="5"/>
            <w:hideMark/>
          </w:tcPr>
          <w:p w14:paraId="3DB6E726" w14:textId="77777777" w:rsidR="00C5783A" w:rsidRPr="00E87D75" w:rsidRDefault="00C5783A" w:rsidP="00B305AD">
            <w:pPr>
              <w:spacing w:after="0" w:line="240" w:lineRule="auto"/>
              <w:rPr>
                <w:color w:val="000000" w:themeColor="text1"/>
                <w:sz w:val="20"/>
                <w:szCs w:val="20"/>
                <w:lang w:val="lv-LV"/>
              </w:rPr>
            </w:pPr>
            <w:r w:rsidRPr="00E87D75">
              <w:rPr>
                <w:color w:val="000000" w:themeColor="text1"/>
                <w:sz w:val="20"/>
                <w:szCs w:val="20"/>
                <w:lang w:val="lv-LV"/>
              </w:rPr>
              <w:t> Kopā</w:t>
            </w:r>
          </w:p>
        </w:tc>
        <w:tc>
          <w:tcPr>
            <w:tcW w:w="663" w:type="pct"/>
            <w:hideMark/>
          </w:tcPr>
          <w:p w14:paraId="2CCE5FDE" w14:textId="77777777" w:rsidR="00C5783A" w:rsidRPr="00E87D75" w:rsidRDefault="00C5783A" w:rsidP="00B305AD">
            <w:pPr>
              <w:spacing w:after="0" w:line="240" w:lineRule="auto"/>
              <w:rPr>
                <w:color w:val="000000" w:themeColor="text1"/>
                <w:sz w:val="20"/>
                <w:szCs w:val="20"/>
                <w:lang w:val="lv-LV"/>
              </w:rPr>
            </w:pPr>
            <w:r w:rsidRPr="00E87D75">
              <w:rPr>
                <w:color w:val="000000" w:themeColor="text1"/>
                <w:sz w:val="20"/>
                <w:szCs w:val="20"/>
                <w:lang w:val="lv-LV"/>
              </w:rPr>
              <w:t>  </w:t>
            </w:r>
          </w:p>
        </w:tc>
      </w:tr>
    </w:tbl>
    <w:p w14:paraId="478E2274" w14:textId="077E74F7" w:rsidR="002E1474" w:rsidRPr="00E87D75" w:rsidRDefault="002E1474" w:rsidP="00D61CA3"/>
    <w:p w14:paraId="28944CB8" w14:textId="77777777" w:rsidR="003531EE" w:rsidRPr="00E87D75" w:rsidRDefault="003531EE" w:rsidP="003531EE">
      <w:pPr>
        <w:shd w:val="clear" w:color="auto" w:fill="FFFFFF"/>
        <w:spacing w:before="100" w:beforeAutospacing="1" w:after="120" w:line="240" w:lineRule="auto"/>
        <w:ind w:firstLine="300"/>
        <w:rPr>
          <w:b/>
          <w:bCs/>
          <w:color w:val="000000" w:themeColor="text1"/>
          <w:sz w:val="24"/>
          <w:szCs w:val="24"/>
          <w:lang w:val="lv-LV"/>
        </w:rPr>
      </w:pPr>
      <w:r w:rsidRPr="00E87D75">
        <w:rPr>
          <w:b/>
          <w:bCs/>
          <w:color w:val="000000" w:themeColor="text1"/>
          <w:sz w:val="24"/>
          <w:szCs w:val="24"/>
          <w:lang w:val="lv-LV"/>
        </w:rPr>
        <w:t>Apliecinu, ka iesniegumā norādītās preces nav izmantotas un netiks izmantotas komerciāliem nolūkiem.</w:t>
      </w:r>
    </w:p>
    <w:p w14:paraId="1959CF85" w14:textId="15B048A1" w:rsidR="003531EE" w:rsidRPr="00E87D75" w:rsidRDefault="003531EE" w:rsidP="00D92CE3">
      <w:pPr>
        <w:spacing w:after="0" w:line="240" w:lineRule="auto"/>
        <w:rPr>
          <w:lang w:val="lv-LV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3"/>
        <w:gridCol w:w="7802"/>
      </w:tblGrid>
      <w:tr w:rsidR="00D92CE3" w14:paraId="2F2D2FB8" w14:textId="77777777" w:rsidTr="005772F2">
        <w:tc>
          <w:tcPr>
            <w:tcW w:w="1271" w:type="dxa"/>
          </w:tcPr>
          <w:p w14:paraId="00E61227" w14:textId="2C992EFE" w:rsidR="00D92CE3" w:rsidRDefault="00D92CE3" w:rsidP="00D92CE3">
            <w:pPr>
              <w:spacing w:after="0" w:line="240" w:lineRule="auto"/>
            </w:pPr>
            <w:r w:rsidRPr="00E87D75">
              <w:rPr>
                <w:color w:val="000000" w:themeColor="text1"/>
                <w:sz w:val="24"/>
                <w:szCs w:val="24"/>
                <w:lang w:val="lv-LV"/>
              </w:rPr>
              <w:t>Iesniedzējs</w:t>
            </w:r>
          </w:p>
        </w:tc>
        <w:tc>
          <w:tcPr>
            <w:tcW w:w="8087" w:type="dxa"/>
            <w:tcBorders>
              <w:bottom w:val="single" w:sz="4" w:space="0" w:color="auto"/>
            </w:tcBorders>
          </w:tcPr>
          <w:p w14:paraId="155313D9" w14:textId="77777777" w:rsidR="00D92CE3" w:rsidRDefault="00D92CE3" w:rsidP="00D92CE3">
            <w:pPr>
              <w:spacing w:after="0" w:line="240" w:lineRule="auto"/>
            </w:pPr>
          </w:p>
        </w:tc>
      </w:tr>
      <w:tr w:rsidR="00D92CE3" w14:paraId="7622AACD" w14:textId="77777777" w:rsidTr="005772F2">
        <w:tc>
          <w:tcPr>
            <w:tcW w:w="1271" w:type="dxa"/>
          </w:tcPr>
          <w:p w14:paraId="738C7A8C" w14:textId="77777777" w:rsidR="00D92CE3" w:rsidRDefault="00D92CE3" w:rsidP="00D92CE3">
            <w:pPr>
              <w:spacing w:after="0" w:line="240" w:lineRule="auto"/>
            </w:pPr>
          </w:p>
        </w:tc>
        <w:tc>
          <w:tcPr>
            <w:tcW w:w="8087" w:type="dxa"/>
            <w:tcBorders>
              <w:top w:val="single" w:sz="4" w:space="0" w:color="auto"/>
            </w:tcBorders>
          </w:tcPr>
          <w:p w14:paraId="6F46471A" w14:textId="632D1E69" w:rsidR="00D92CE3" w:rsidRPr="00D92CE3" w:rsidRDefault="00D92CE3" w:rsidP="00D92CE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92CE3">
              <w:rPr>
                <w:color w:val="000000" w:themeColor="text1"/>
                <w:sz w:val="20"/>
                <w:szCs w:val="20"/>
                <w:lang w:val="lv-LV"/>
              </w:rPr>
              <w:t>(vārds, uzvārds, paraksts</w:t>
            </w:r>
            <w:r>
              <w:rPr>
                <w:color w:val="000000" w:themeColor="text1"/>
                <w:sz w:val="20"/>
                <w:szCs w:val="20"/>
                <w:lang w:val="lv-LV"/>
              </w:rPr>
              <w:t>)</w:t>
            </w:r>
          </w:p>
        </w:tc>
      </w:tr>
    </w:tbl>
    <w:p w14:paraId="26DEFE5D" w14:textId="76BEE927" w:rsidR="005772F2" w:rsidRDefault="005772F2" w:rsidP="00D92CE3">
      <w:pPr>
        <w:spacing w:after="0" w:line="240" w:lineRule="auto"/>
      </w:pPr>
    </w:p>
    <w:p w14:paraId="19AF5790" w14:textId="77777777" w:rsidR="003531EE" w:rsidRDefault="003531EE" w:rsidP="00D92CE3">
      <w:pPr>
        <w:spacing w:after="0" w:line="240" w:lineRule="auto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50"/>
        <w:gridCol w:w="5635"/>
      </w:tblGrid>
      <w:tr w:rsidR="00D92CE3" w14:paraId="2951ACE2" w14:textId="77777777" w:rsidTr="005772F2">
        <w:tc>
          <w:tcPr>
            <w:tcW w:w="3539" w:type="dxa"/>
          </w:tcPr>
          <w:p w14:paraId="21BE5A8D" w14:textId="6C809B20" w:rsidR="00D92CE3" w:rsidRDefault="00D92CE3" w:rsidP="005772F2">
            <w:pPr>
              <w:spacing w:after="120" w:line="240" w:lineRule="auto"/>
            </w:pPr>
            <w:r w:rsidRPr="00E87D75">
              <w:rPr>
                <w:color w:val="000000" w:themeColor="text1"/>
                <w:sz w:val="24"/>
                <w:szCs w:val="24"/>
                <w:lang w:val="lv-LV"/>
              </w:rPr>
              <w:t>BEREC atbalsta aģentūras vadītājs</w:t>
            </w:r>
            <w:r>
              <w:rPr>
                <w:color w:val="000000" w:themeColor="text1"/>
                <w:sz w:val="24"/>
                <w:szCs w:val="24"/>
                <w:lang w:val="lv-LV"/>
              </w:rPr>
              <w:t xml:space="preserve"> vai pilnvarotā persona</w:t>
            </w:r>
          </w:p>
        </w:tc>
        <w:tc>
          <w:tcPr>
            <w:tcW w:w="5819" w:type="dxa"/>
            <w:tcBorders>
              <w:bottom w:val="single" w:sz="4" w:space="0" w:color="auto"/>
            </w:tcBorders>
          </w:tcPr>
          <w:p w14:paraId="1EA48A13" w14:textId="77777777" w:rsidR="00D92CE3" w:rsidRDefault="00D92CE3" w:rsidP="00D92CE3">
            <w:pPr>
              <w:spacing w:after="0" w:line="240" w:lineRule="auto"/>
            </w:pPr>
          </w:p>
        </w:tc>
      </w:tr>
      <w:tr w:rsidR="00D92CE3" w14:paraId="78FE2770" w14:textId="77777777" w:rsidTr="005772F2">
        <w:tc>
          <w:tcPr>
            <w:tcW w:w="3539" w:type="dxa"/>
          </w:tcPr>
          <w:p w14:paraId="3D62137F" w14:textId="77777777" w:rsidR="00D92CE3" w:rsidRDefault="00D92CE3" w:rsidP="00D92CE3">
            <w:pPr>
              <w:spacing w:after="0" w:line="240" w:lineRule="auto"/>
            </w:pPr>
          </w:p>
        </w:tc>
        <w:tc>
          <w:tcPr>
            <w:tcW w:w="5819" w:type="dxa"/>
            <w:tcBorders>
              <w:top w:val="single" w:sz="4" w:space="0" w:color="auto"/>
            </w:tcBorders>
          </w:tcPr>
          <w:p w14:paraId="7692CE38" w14:textId="4407E5D6" w:rsidR="00D92CE3" w:rsidRDefault="005772F2" w:rsidP="005772F2">
            <w:pPr>
              <w:spacing w:after="0" w:line="240" w:lineRule="auto"/>
              <w:jc w:val="center"/>
            </w:pPr>
            <w:r w:rsidRPr="00D92CE3">
              <w:rPr>
                <w:color w:val="000000" w:themeColor="text1"/>
                <w:sz w:val="20"/>
                <w:szCs w:val="20"/>
                <w:lang w:val="lv-LV"/>
              </w:rPr>
              <w:t>(vārds, uzvārds, paraksts</w:t>
            </w:r>
            <w:r>
              <w:rPr>
                <w:color w:val="000000" w:themeColor="text1"/>
                <w:sz w:val="20"/>
                <w:szCs w:val="20"/>
                <w:lang w:val="lv-LV"/>
              </w:rPr>
              <w:t>)</w:t>
            </w:r>
          </w:p>
        </w:tc>
      </w:tr>
    </w:tbl>
    <w:p w14:paraId="422E4541" w14:textId="74EA72BB" w:rsidR="00D92CE3" w:rsidRDefault="00D92CE3" w:rsidP="00D92CE3">
      <w:pPr>
        <w:spacing w:after="0" w:line="240" w:lineRule="auto"/>
      </w:pPr>
    </w:p>
    <w:p w14:paraId="61405D1A" w14:textId="341A1FAB" w:rsidR="005772F2" w:rsidRDefault="005772F2" w:rsidP="00D92CE3">
      <w:pPr>
        <w:spacing w:after="0" w:line="240" w:lineRule="auto"/>
      </w:pPr>
      <w:r>
        <w:t>Datums _____________________</w:t>
      </w:r>
    </w:p>
    <w:p w14:paraId="693DAC2D" w14:textId="1C486B99" w:rsidR="005772F2" w:rsidRDefault="005772F2" w:rsidP="005772F2">
      <w:pPr>
        <w:spacing w:after="0" w:line="240" w:lineRule="auto"/>
        <w:jc w:val="center"/>
      </w:pPr>
      <w:r>
        <w:t>Z. v.</w:t>
      </w:r>
    </w:p>
    <w:sectPr w:rsidR="005772F2" w:rsidSect="005772F2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20" w:h="16840"/>
      <w:pgMar w:top="1418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C3B3B3" w14:textId="77777777" w:rsidR="00FB4E8D" w:rsidRDefault="00FB4E8D">
      <w:pPr>
        <w:spacing w:after="0" w:line="240" w:lineRule="auto"/>
      </w:pPr>
      <w:r>
        <w:separator/>
      </w:r>
    </w:p>
  </w:endnote>
  <w:endnote w:type="continuationSeparator" w:id="0">
    <w:p w14:paraId="188825C5" w14:textId="77777777" w:rsidR="00FB4E8D" w:rsidRDefault="00FB4E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2FCB6B" w14:textId="065CB6F2" w:rsidR="005772F2" w:rsidRDefault="005772F2">
    <w:pPr>
      <w:pStyle w:val="Footer"/>
    </w:pPr>
    <w:r w:rsidRPr="005772F2">
      <w:rPr>
        <w:sz w:val="16"/>
        <w:szCs w:val="16"/>
        <w:lang w:val="lv-LV"/>
      </w:rPr>
      <w:t>N740p2_2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79FCAE" w14:textId="16BB2B4C" w:rsidR="005772F2" w:rsidRPr="005772F2" w:rsidRDefault="005772F2">
    <w:pPr>
      <w:pStyle w:val="Footer"/>
      <w:rPr>
        <w:sz w:val="16"/>
        <w:szCs w:val="16"/>
        <w:lang w:val="lv-LV"/>
      </w:rPr>
    </w:pPr>
    <w:r w:rsidRPr="005772F2">
      <w:rPr>
        <w:sz w:val="16"/>
        <w:szCs w:val="16"/>
        <w:lang w:val="lv-LV"/>
      </w:rPr>
      <w:t>N740p2_2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FBEAB1" w14:textId="77777777" w:rsidR="00FB4E8D" w:rsidRDefault="00FB4E8D">
      <w:pPr>
        <w:spacing w:after="0" w:line="240" w:lineRule="auto"/>
      </w:pPr>
      <w:r>
        <w:separator/>
      </w:r>
    </w:p>
  </w:footnote>
  <w:footnote w:type="continuationSeparator" w:id="0">
    <w:p w14:paraId="1FCD9E00" w14:textId="77777777" w:rsidR="00FB4E8D" w:rsidRDefault="00FB4E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5631960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6311A3A" w14:textId="12E61D2F" w:rsidR="0053503C" w:rsidRDefault="0053503C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C2E0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D604D0F" w14:textId="77777777" w:rsidR="0053503C" w:rsidRDefault="0053503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11E9B7" w14:textId="77777777" w:rsidR="00A60369" w:rsidRPr="00DD5B68" w:rsidRDefault="00A60369" w:rsidP="00A60369">
    <w:pPr>
      <w:pStyle w:val="Header"/>
      <w:jc w:val="center"/>
      <w:rPr>
        <w:sz w:val="24"/>
        <w:szCs w:val="24"/>
        <w:lang w:val="lv-LV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BD141F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54906AE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4030FA6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2644F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066A8A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CB24B19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A08C31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F1282C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0F08B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88FA5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6E7295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CA262C2"/>
    <w:multiLevelType w:val="multilevel"/>
    <w:tmpl w:val="B03203A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color w:val="414142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color w:val="414142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cs="Arial" w:hint="default"/>
        <w:color w:val="414142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" w:hAnsi="Arial" w:cs="Arial" w:hint="default"/>
        <w:color w:val="414142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cs="Arial" w:hint="default"/>
        <w:color w:val="414142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Arial" w:hAnsi="Arial" w:cs="Arial" w:hint="default"/>
        <w:color w:val="414142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cs="Arial" w:hint="default"/>
        <w:color w:val="414142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Arial" w:hAnsi="Arial" w:cs="Arial" w:hint="default"/>
        <w:color w:val="414142"/>
        <w:sz w:val="20"/>
      </w:rPr>
    </w:lvl>
  </w:abstractNum>
  <w:abstractNum w:abstractNumId="12" w15:restartNumberingAfterBreak="0">
    <w:nsid w:val="17C23390"/>
    <w:multiLevelType w:val="multilevel"/>
    <w:tmpl w:val="AB0C6C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18E7089D"/>
    <w:multiLevelType w:val="hybridMultilevel"/>
    <w:tmpl w:val="55AC2B4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17666F"/>
    <w:multiLevelType w:val="hybridMultilevel"/>
    <w:tmpl w:val="BC5A7F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6C0BD5"/>
    <w:multiLevelType w:val="multilevel"/>
    <w:tmpl w:val="AB0C6CF6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6" w15:restartNumberingAfterBreak="0">
    <w:nsid w:val="560C5FBE"/>
    <w:multiLevelType w:val="multilevel"/>
    <w:tmpl w:val="AB0C6C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5F9223C5"/>
    <w:multiLevelType w:val="multilevel"/>
    <w:tmpl w:val="E79A7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upperRoman"/>
      <w:lvlText w:val="%2."/>
      <w:lvlJc w:val="left"/>
      <w:pPr>
        <w:ind w:left="1800" w:hanging="720"/>
      </w:pPr>
      <w:rPr>
        <w:rFonts w:hint="default"/>
        <w:color w:val="auto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07537C6"/>
    <w:multiLevelType w:val="hybridMultilevel"/>
    <w:tmpl w:val="82683F7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90631D"/>
    <w:multiLevelType w:val="multilevel"/>
    <w:tmpl w:val="B03203A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color w:val="414142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color w:val="414142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cs="Arial" w:hint="default"/>
        <w:color w:val="414142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" w:hAnsi="Arial" w:cs="Arial" w:hint="default"/>
        <w:color w:val="414142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cs="Arial" w:hint="default"/>
        <w:color w:val="414142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Arial" w:hAnsi="Arial" w:cs="Arial" w:hint="default"/>
        <w:color w:val="414142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cs="Arial" w:hint="default"/>
        <w:color w:val="414142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Arial" w:hAnsi="Arial" w:cs="Arial" w:hint="default"/>
        <w:color w:val="414142"/>
        <w:sz w:val="20"/>
      </w:rPr>
    </w:lvl>
  </w:abstractNum>
  <w:abstractNum w:abstractNumId="20" w15:restartNumberingAfterBreak="0">
    <w:nsid w:val="768E0834"/>
    <w:multiLevelType w:val="hybridMultilevel"/>
    <w:tmpl w:val="3F24D67E"/>
    <w:lvl w:ilvl="0" w:tplc="042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7"/>
  </w:num>
  <w:num w:numId="13">
    <w:abstractNumId w:val="11"/>
  </w:num>
  <w:num w:numId="14">
    <w:abstractNumId w:val="15"/>
  </w:num>
  <w:num w:numId="15">
    <w:abstractNumId w:val="19"/>
  </w:num>
  <w:num w:numId="16">
    <w:abstractNumId w:val="14"/>
  </w:num>
  <w:num w:numId="17">
    <w:abstractNumId w:val="13"/>
  </w:num>
  <w:num w:numId="18">
    <w:abstractNumId w:val="16"/>
  </w:num>
  <w:num w:numId="19">
    <w:abstractNumId w:val="18"/>
  </w:num>
  <w:num w:numId="20">
    <w:abstractNumId w:val="12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attachedTemplate r:id="rId1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792"/>
    <w:rsid w:val="000041F8"/>
    <w:rsid w:val="00006ABE"/>
    <w:rsid w:val="00024CBF"/>
    <w:rsid w:val="00042B8C"/>
    <w:rsid w:val="0004455F"/>
    <w:rsid w:val="000462ED"/>
    <w:rsid w:val="00050BB5"/>
    <w:rsid w:val="000739CA"/>
    <w:rsid w:val="00075BA5"/>
    <w:rsid w:val="000C7800"/>
    <w:rsid w:val="000C7E42"/>
    <w:rsid w:val="000D46AA"/>
    <w:rsid w:val="000E4899"/>
    <w:rsid w:val="000E5FA0"/>
    <w:rsid w:val="000F548D"/>
    <w:rsid w:val="001044EE"/>
    <w:rsid w:val="0010556E"/>
    <w:rsid w:val="00144223"/>
    <w:rsid w:val="001504FE"/>
    <w:rsid w:val="00157078"/>
    <w:rsid w:val="001679C1"/>
    <w:rsid w:val="00174390"/>
    <w:rsid w:val="00183E03"/>
    <w:rsid w:val="001920F5"/>
    <w:rsid w:val="001A58F8"/>
    <w:rsid w:val="001C7F45"/>
    <w:rsid w:val="001E7A92"/>
    <w:rsid w:val="001F129C"/>
    <w:rsid w:val="00223616"/>
    <w:rsid w:val="00234527"/>
    <w:rsid w:val="00256BEB"/>
    <w:rsid w:val="00262AF2"/>
    <w:rsid w:val="002A0990"/>
    <w:rsid w:val="002A4D21"/>
    <w:rsid w:val="002B2373"/>
    <w:rsid w:val="002D697B"/>
    <w:rsid w:val="002E1474"/>
    <w:rsid w:val="002E41A3"/>
    <w:rsid w:val="003122A0"/>
    <w:rsid w:val="003203E5"/>
    <w:rsid w:val="003531EE"/>
    <w:rsid w:val="003630EB"/>
    <w:rsid w:val="0036370C"/>
    <w:rsid w:val="003A0500"/>
    <w:rsid w:val="003A1BEE"/>
    <w:rsid w:val="003A7D3B"/>
    <w:rsid w:val="004133DA"/>
    <w:rsid w:val="004200F7"/>
    <w:rsid w:val="00455B2C"/>
    <w:rsid w:val="004614C6"/>
    <w:rsid w:val="00486A64"/>
    <w:rsid w:val="004A429C"/>
    <w:rsid w:val="004A6378"/>
    <w:rsid w:val="004C2E09"/>
    <w:rsid w:val="004C5121"/>
    <w:rsid w:val="004C6B11"/>
    <w:rsid w:val="004E0630"/>
    <w:rsid w:val="004E40F4"/>
    <w:rsid w:val="004F0656"/>
    <w:rsid w:val="004F1329"/>
    <w:rsid w:val="00501C9D"/>
    <w:rsid w:val="0050223C"/>
    <w:rsid w:val="0053503C"/>
    <w:rsid w:val="00535869"/>
    <w:rsid w:val="00537626"/>
    <w:rsid w:val="00537B62"/>
    <w:rsid w:val="0054029F"/>
    <w:rsid w:val="005772F2"/>
    <w:rsid w:val="005940AA"/>
    <w:rsid w:val="00595A22"/>
    <w:rsid w:val="005B19BB"/>
    <w:rsid w:val="005C1015"/>
    <w:rsid w:val="005C417E"/>
    <w:rsid w:val="005C58C2"/>
    <w:rsid w:val="005D7FDE"/>
    <w:rsid w:val="005E5BEA"/>
    <w:rsid w:val="006013E4"/>
    <w:rsid w:val="006159E2"/>
    <w:rsid w:val="00661315"/>
    <w:rsid w:val="00670F73"/>
    <w:rsid w:val="006932C5"/>
    <w:rsid w:val="006A761D"/>
    <w:rsid w:val="006B6EED"/>
    <w:rsid w:val="006D4007"/>
    <w:rsid w:val="006D7838"/>
    <w:rsid w:val="006E2C6E"/>
    <w:rsid w:val="006F3580"/>
    <w:rsid w:val="007239D7"/>
    <w:rsid w:val="00730046"/>
    <w:rsid w:val="00733232"/>
    <w:rsid w:val="0074097C"/>
    <w:rsid w:val="0075474A"/>
    <w:rsid w:val="007612CA"/>
    <w:rsid w:val="00775D71"/>
    <w:rsid w:val="00783E00"/>
    <w:rsid w:val="0078580E"/>
    <w:rsid w:val="00792B8B"/>
    <w:rsid w:val="007B159A"/>
    <w:rsid w:val="007C0B1D"/>
    <w:rsid w:val="007F7792"/>
    <w:rsid w:val="00800F24"/>
    <w:rsid w:val="008079AA"/>
    <w:rsid w:val="00813926"/>
    <w:rsid w:val="00815277"/>
    <w:rsid w:val="00816DAD"/>
    <w:rsid w:val="008324F8"/>
    <w:rsid w:val="00835572"/>
    <w:rsid w:val="00862388"/>
    <w:rsid w:val="00864F4C"/>
    <w:rsid w:val="00866E1F"/>
    <w:rsid w:val="00876E09"/>
    <w:rsid w:val="00884A2C"/>
    <w:rsid w:val="008911B5"/>
    <w:rsid w:val="00893433"/>
    <w:rsid w:val="008C436E"/>
    <w:rsid w:val="008C78D7"/>
    <w:rsid w:val="008D41EE"/>
    <w:rsid w:val="008E577F"/>
    <w:rsid w:val="008F127A"/>
    <w:rsid w:val="009024FF"/>
    <w:rsid w:val="00925F91"/>
    <w:rsid w:val="0099080D"/>
    <w:rsid w:val="00991F8B"/>
    <w:rsid w:val="009A67A9"/>
    <w:rsid w:val="009B1226"/>
    <w:rsid w:val="009B46A7"/>
    <w:rsid w:val="009C57E5"/>
    <w:rsid w:val="009C7F46"/>
    <w:rsid w:val="00A02155"/>
    <w:rsid w:val="00A15DE8"/>
    <w:rsid w:val="00A22CE4"/>
    <w:rsid w:val="00A31B85"/>
    <w:rsid w:val="00A6004D"/>
    <w:rsid w:val="00A60369"/>
    <w:rsid w:val="00A81A31"/>
    <w:rsid w:val="00A942B2"/>
    <w:rsid w:val="00ABF0B3"/>
    <w:rsid w:val="00AD5338"/>
    <w:rsid w:val="00AE1F0D"/>
    <w:rsid w:val="00AE47EE"/>
    <w:rsid w:val="00AF6747"/>
    <w:rsid w:val="00B0275C"/>
    <w:rsid w:val="00B07FA4"/>
    <w:rsid w:val="00B20B62"/>
    <w:rsid w:val="00B249AE"/>
    <w:rsid w:val="00B305AD"/>
    <w:rsid w:val="00B33ABD"/>
    <w:rsid w:val="00B67452"/>
    <w:rsid w:val="00B94F9A"/>
    <w:rsid w:val="00B9507D"/>
    <w:rsid w:val="00BA586E"/>
    <w:rsid w:val="00BA5CE5"/>
    <w:rsid w:val="00BC56DB"/>
    <w:rsid w:val="00BF6B92"/>
    <w:rsid w:val="00C32144"/>
    <w:rsid w:val="00C34B6D"/>
    <w:rsid w:val="00C5783A"/>
    <w:rsid w:val="00CC2A69"/>
    <w:rsid w:val="00CD4BF3"/>
    <w:rsid w:val="00CE20DA"/>
    <w:rsid w:val="00CE52EF"/>
    <w:rsid w:val="00D21D8B"/>
    <w:rsid w:val="00D2777E"/>
    <w:rsid w:val="00D340A5"/>
    <w:rsid w:val="00D61CA3"/>
    <w:rsid w:val="00D92304"/>
    <w:rsid w:val="00D92CE3"/>
    <w:rsid w:val="00D94E15"/>
    <w:rsid w:val="00DA672F"/>
    <w:rsid w:val="00DC2829"/>
    <w:rsid w:val="00DD1992"/>
    <w:rsid w:val="00DD2CD5"/>
    <w:rsid w:val="00DD5B68"/>
    <w:rsid w:val="00E1205F"/>
    <w:rsid w:val="00E164B0"/>
    <w:rsid w:val="00E2007C"/>
    <w:rsid w:val="00E40C54"/>
    <w:rsid w:val="00E445EC"/>
    <w:rsid w:val="00E46FC0"/>
    <w:rsid w:val="00E603A5"/>
    <w:rsid w:val="00E76801"/>
    <w:rsid w:val="00E87D75"/>
    <w:rsid w:val="00E9379B"/>
    <w:rsid w:val="00E95150"/>
    <w:rsid w:val="00EB3125"/>
    <w:rsid w:val="00EC6C82"/>
    <w:rsid w:val="00EF5DBB"/>
    <w:rsid w:val="00F02A3D"/>
    <w:rsid w:val="00F173FA"/>
    <w:rsid w:val="00F2406C"/>
    <w:rsid w:val="00F45061"/>
    <w:rsid w:val="00F67966"/>
    <w:rsid w:val="00F93412"/>
    <w:rsid w:val="00FB0C71"/>
    <w:rsid w:val="00FB4E8D"/>
    <w:rsid w:val="00FC13C1"/>
    <w:rsid w:val="00FC7105"/>
    <w:rsid w:val="00FE408C"/>
    <w:rsid w:val="00FF5840"/>
    <w:rsid w:val="00FF7ED4"/>
    <w:rsid w:val="016BEDA5"/>
    <w:rsid w:val="0201733C"/>
    <w:rsid w:val="020268FD"/>
    <w:rsid w:val="0282FB80"/>
    <w:rsid w:val="028CEEAE"/>
    <w:rsid w:val="03410A29"/>
    <w:rsid w:val="03BB8C0C"/>
    <w:rsid w:val="03D387EB"/>
    <w:rsid w:val="03DFB0F5"/>
    <w:rsid w:val="03E3788F"/>
    <w:rsid w:val="03E9ED3B"/>
    <w:rsid w:val="041262DC"/>
    <w:rsid w:val="0439B840"/>
    <w:rsid w:val="045FEF81"/>
    <w:rsid w:val="04978B7D"/>
    <w:rsid w:val="04CB4804"/>
    <w:rsid w:val="04DF351F"/>
    <w:rsid w:val="04ECB728"/>
    <w:rsid w:val="053907F0"/>
    <w:rsid w:val="06265F7C"/>
    <w:rsid w:val="06290E54"/>
    <w:rsid w:val="0722E056"/>
    <w:rsid w:val="076AA0CF"/>
    <w:rsid w:val="07997616"/>
    <w:rsid w:val="0815A865"/>
    <w:rsid w:val="084943EC"/>
    <w:rsid w:val="08523A06"/>
    <w:rsid w:val="0880D650"/>
    <w:rsid w:val="08BE2771"/>
    <w:rsid w:val="08DA57ED"/>
    <w:rsid w:val="08EE1634"/>
    <w:rsid w:val="08FA45D8"/>
    <w:rsid w:val="092A1281"/>
    <w:rsid w:val="09643343"/>
    <w:rsid w:val="09672456"/>
    <w:rsid w:val="09872113"/>
    <w:rsid w:val="09922A84"/>
    <w:rsid w:val="0A7AD3C5"/>
    <w:rsid w:val="0B30C46C"/>
    <w:rsid w:val="0BAD6016"/>
    <w:rsid w:val="0BEFED04"/>
    <w:rsid w:val="0C2663F5"/>
    <w:rsid w:val="0C888233"/>
    <w:rsid w:val="0CC0646E"/>
    <w:rsid w:val="0CE6A272"/>
    <w:rsid w:val="0D3EE695"/>
    <w:rsid w:val="0D4958D8"/>
    <w:rsid w:val="0D8FB3CD"/>
    <w:rsid w:val="0DD7CDC4"/>
    <w:rsid w:val="0E0C9C72"/>
    <w:rsid w:val="0E174775"/>
    <w:rsid w:val="0E3BA480"/>
    <w:rsid w:val="0E3F262B"/>
    <w:rsid w:val="0EA41E55"/>
    <w:rsid w:val="0EFD7EA1"/>
    <w:rsid w:val="0F51143C"/>
    <w:rsid w:val="0FA1AF38"/>
    <w:rsid w:val="0FE4C472"/>
    <w:rsid w:val="104F6E6A"/>
    <w:rsid w:val="105BEED1"/>
    <w:rsid w:val="10818CC6"/>
    <w:rsid w:val="10CB5980"/>
    <w:rsid w:val="11151929"/>
    <w:rsid w:val="11177B5C"/>
    <w:rsid w:val="113289C5"/>
    <w:rsid w:val="113FDB55"/>
    <w:rsid w:val="1140F9DF"/>
    <w:rsid w:val="1187ECAB"/>
    <w:rsid w:val="11C80956"/>
    <w:rsid w:val="123050EF"/>
    <w:rsid w:val="1256D368"/>
    <w:rsid w:val="12728E46"/>
    <w:rsid w:val="128DE0B7"/>
    <w:rsid w:val="129DEDFC"/>
    <w:rsid w:val="12A8ADD8"/>
    <w:rsid w:val="1349389F"/>
    <w:rsid w:val="134E3004"/>
    <w:rsid w:val="139EE393"/>
    <w:rsid w:val="140B221E"/>
    <w:rsid w:val="14A46CA3"/>
    <w:rsid w:val="15301221"/>
    <w:rsid w:val="15DAF5ED"/>
    <w:rsid w:val="15F333F0"/>
    <w:rsid w:val="1607EE4F"/>
    <w:rsid w:val="161B5101"/>
    <w:rsid w:val="170D8674"/>
    <w:rsid w:val="1740A7EB"/>
    <w:rsid w:val="178D235B"/>
    <w:rsid w:val="17B03FBC"/>
    <w:rsid w:val="181E79F1"/>
    <w:rsid w:val="18291BE9"/>
    <w:rsid w:val="185EAD20"/>
    <w:rsid w:val="185F5AA3"/>
    <w:rsid w:val="18976AC8"/>
    <w:rsid w:val="18A11A04"/>
    <w:rsid w:val="18D4B7D2"/>
    <w:rsid w:val="190954FC"/>
    <w:rsid w:val="197B507C"/>
    <w:rsid w:val="197BFD21"/>
    <w:rsid w:val="198B3A0E"/>
    <w:rsid w:val="19D8D63E"/>
    <w:rsid w:val="1A60E7D9"/>
    <w:rsid w:val="1A9090ED"/>
    <w:rsid w:val="1AB75102"/>
    <w:rsid w:val="1AC24F2E"/>
    <w:rsid w:val="1AEB3E6B"/>
    <w:rsid w:val="1B0FBE1F"/>
    <w:rsid w:val="1BAE091C"/>
    <w:rsid w:val="1C2DD291"/>
    <w:rsid w:val="1C535AEE"/>
    <w:rsid w:val="1C703304"/>
    <w:rsid w:val="1C949023"/>
    <w:rsid w:val="1CBD40C7"/>
    <w:rsid w:val="1CCE3683"/>
    <w:rsid w:val="1D623814"/>
    <w:rsid w:val="1DB76DBB"/>
    <w:rsid w:val="1DC4C785"/>
    <w:rsid w:val="1E88E2C7"/>
    <w:rsid w:val="1F3DC9F6"/>
    <w:rsid w:val="1F4C69CD"/>
    <w:rsid w:val="1FA95BC0"/>
    <w:rsid w:val="1FCC32C7"/>
    <w:rsid w:val="1FF6DD94"/>
    <w:rsid w:val="20134B3B"/>
    <w:rsid w:val="202DC7AC"/>
    <w:rsid w:val="207AA85A"/>
    <w:rsid w:val="2099D8D6"/>
    <w:rsid w:val="20F42D2B"/>
    <w:rsid w:val="2122EC58"/>
    <w:rsid w:val="2148C92A"/>
    <w:rsid w:val="21805391"/>
    <w:rsid w:val="21F93331"/>
    <w:rsid w:val="22450E57"/>
    <w:rsid w:val="2272F090"/>
    <w:rsid w:val="22839824"/>
    <w:rsid w:val="22C40DE9"/>
    <w:rsid w:val="22F449B3"/>
    <w:rsid w:val="230A53C9"/>
    <w:rsid w:val="2356EA89"/>
    <w:rsid w:val="235C315F"/>
    <w:rsid w:val="239D19B1"/>
    <w:rsid w:val="23A17B7D"/>
    <w:rsid w:val="23A2B230"/>
    <w:rsid w:val="23C3286C"/>
    <w:rsid w:val="23F74E39"/>
    <w:rsid w:val="24107980"/>
    <w:rsid w:val="2437AB12"/>
    <w:rsid w:val="248264AC"/>
    <w:rsid w:val="24879AAF"/>
    <w:rsid w:val="24A047E4"/>
    <w:rsid w:val="252D9D4D"/>
    <w:rsid w:val="253E8AD0"/>
    <w:rsid w:val="254CD0E3"/>
    <w:rsid w:val="26368106"/>
    <w:rsid w:val="2682F06D"/>
    <w:rsid w:val="26C1EE0F"/>
    <w:rsid w:val="271F0961"/>
    <w:rsid w:val="2751C866"/>
    <w:rsid w:val="275758E8"/>
    <w:rsid w:val="275A98BE"/>
    <w:rsid w:val="2767805D"/>
    <w:rsid w:val="2771153C"/>
    <w:rsid w:val="27BF91B7"/>
    <w:rsid w:val="27BFBF36"/>
    <w:rsid w:val="27C5BB97"/>
    <w:rsid w:val="2817E33B"/>
    <w:rsid w:val="294DFE05"/>
    <w:rsid w:val="29AEFCD0"/>
    <w:rsid w:val="29B5A90B"/>
    <w:rsid w:val="2A425181"/>
    <w:rsid w:val="2A555FD3"/>
    <w:rsid w:val="2B2B553E"/>
    <w:rsid w:val="2B3A0943"/>
    <w:rsid w:val="2B5420FF"/>
    <w:rsid w:val="2B9BA444"/>
    <w:rsid w:val="2C9691C9"/>
    <w:rsid w:val="2CE9729F"/>
    <w:rsid w:val="2CEDADC0"/>
    <w:rsid w:val="2CF6DC4A"/>
    <w:rsid w:val="2D82DC4B"/>
    <w:rsid w:val="2DCA5A65"/>
    <w:rsid w:val="2DEA6B5D"/>
    <w:rsid w:val="2DEF8C4C"/>
    <w:rsid w:val="2EA5C174"/>
    <w:rsid w:val="2EB5D7AB"/>
    <w:rsid w:val="2ECBEBCF"/>
    <w:rsid w:val="2F1518F6"/>
    <w:rsid w:val="2F2BCBE7"/>
    <w:rsid w:val="2F37998E"/>
    <w:rsid w:val="2F7A9C6E"/>
    <w:rsid w:val="2F8BFEBC"/>
    <w:rsid w:val="2F9AE685"/>
    <w:rsid w:val="2FC65242"/>
    <w:rsid w:val="2FECD877"/>
    <w:rsid w:val="3007EF32"/>
    <w:rsid w:val="302B43D5"/>
    <w:rsid w:val="30594629"/>
    <w:rsid w:val="30F7EC61"/>
    <w:rsid w:val="316997A4"/>
    <w:rsid w:val="31CEE47E"/>
    <w:rsid w:val="32420CBC"/>
    <w:rsid w:val="32EF66E8"/>
    <w:rsid w:val="33860836"/>
    <w:rsid w:val="3401C7CD"/>
    <w:rsid w:val="340EF7C8"/>
    <w:rsid w:val="341CBC8B"/>
    <w:rsid w:val="35471F0F"/>
    <w:rsid w:val="356F6593"/>
    <w:rsid w:val="357AB495"/>
    <w:rsid w:val="358794F3"/>
    <w:rsid w:val="35AD5BEB"/>
    <w:rsid w:val="35BD7E85"/>
    <w:rsid w:val="36080D88"/>
    <w:rsid w:val="361FD4BC"/>
    <w:rsid w:val="367D4119"/>
    <w:rsid w:val="37480BF9"/>
    <w:rsid w:val="375C2484"/>
    <w:rsid w:val="37E066B6"/>
    <w:rsid w:val="383894BD"/>
    <w:rsid w:val="383EF658"/>
    <w:rsid w:val="387E1392"/>
    <w:rsid w:val="38C45A17"/>
    <w:rsid w:val="394A2667"/>
    <w:rsid w:val="39AAE3FD"/>
    <w:rsid w:val="39DE796D"/>
    <w:rsid w:val="3A04071F"/>
    <w:rsid w:val="3A2E2256"/>
    <w:rsid w:val="3A46C86B"/>
    <w:rsid w:val="3A893627"/>
    <w:rsid w:val="3AAA1995"/>
    <w:rsid w:val="3AB0CB27"/>
    <w:rsid w:val="3AD6D142"/>
    <w:rsid w:val="3B3357D0"/>
    <w:rsid w:val="3BE2AAD1"/>
    <w:rsid w:val="3BE8972E"/>
    <w:rsid w:val="3C4DEDEF"/>
    <w:rsid w:val="3C5BA3B0"/>
    <w:rsid w:val="3C9A0D8F"/>
    <w:rsid w:val="3CBE8424"/>
    <w:rsid w:val="3D499C91"/>
    <w:rsid w:val="3DDF72FE"/>
    <w:rsid w:val="3DF8795A"/>
    <w:rsid w:val="3E4F0B56"/>
    <w:rsid w:val="3EBE4FE5"/>
    <w:rsid w:val="3F1F2379"/>
    <w:rsid w:val="3F8B1B62"/>
    <w:rsid w:val="3FFD1096"/>
    <w:rsid w:val="40321A97"/>
    <w:rsid w:val="405CF03F"/>
    <w:rsid w:val="40ED00CC"/>
    <w:rsid w:val="40FE3DC1"/>
    <w:rsid w:val="411B9BB4"/>
    <w:rsid w:val="412B8EFB"/>
    <w:rsid w:val="4153C1CB"/>
    <w:rsid w:val="41734B85"/>
    <w:rsid w:val="41808A3C"/>
    <w:rsid w:val="41B3A919"/>
    <w:rsid w:val="41B46204"/>
    <w:rsid w:val="421A44EA"/>
    <w:rsid w:val="421E52E8"/>
    <w:rsid w:val="425853EB"/>
    <w:rsid w:val="4290FE71"/>
    <w:rsid w:val="43573881"/>
    <w:rsid w:val="435AA5B9"/>
    <w:rsid w:val="437C5D34"/>
    <w:rsid w:val="43957C6C"/>
    <w:rsid w:val="43F16A09"/>
    <w:rsid w:val="4431A1D2"/>
    <w:rsid w:val="444EAE4A"/>
    <w:rsid w:val="4451F7B0"/>
    <w:rsid w:val="44958C74"/>
    <w:rsid w:val="44CB43FE"/>
    <w:rsid w:val="45306F98"/>
    <w:rsid w:val="454FB5B7"/>
    <w:rsid w:val="45CB6630"/>
    <w:rsid w:val="461FBDF8"/>
    <w:rsid w:val="46445066"/>
    <w:rsid w:val="46C961CA"/>
    <w:rsid w:val="46CD5C8C"/>
    <w:rsid w:val="4742BDEB"/>
    <w:rsid w:val="48216A2C"/>
    <w:rsid w:val="482A3D1D"/>
    <w:rsid w:val="4845CA09"/>
    <w:rsid w:val="484A5EFE"/>
    <w:rsid w:val="48779A33"/>
    <w:rsid w:val="488A9DA0"/>
    <w:rsid w:val="48B050CB"/>
    <w:rsid w:val="48CEBBB4"/>
    <w:rsid w:val="49343B95"/>
    <w:rsid w:val="4A0EDB1B"/>
    <w:rsid w:val="4A14D992"/>
    <w:rsid w:val="4A959C64"/>
    <w:rsid w:val="4A984236"/>
    <w:rsid w:val="4B940602"/>
    <w:rsid w:val="4BCA2D37"/>
    <w:rsid w:val="4C0EBEF2"/>
    <w:rsid w:val="4CB72019"/>
    <w:rsid w:val="4DA04509"/>
    <w:rsid w:val="4DA7945E"/>
    <w:rsid w:val="4DAC9C4E"/>
    <w:rsid w:val="4F124154"/>
    <w:rsid w:val="4F3E3DC6"/>
    <w:rsid w:val="4F6AFDBC"/>
    <w:rsid w:val="4FB79343"/>
    <w:rsid w:val="501C26A5"/>
    <w:rsid w:val="50347175"/>
    <w:rsid w:val="503A3ABE"/>
    <w:rsid w:val="504C0E46"/>
    <w:rsid w:val="50635EDF"/>
    <w:rsid w:val="506B42CC"/>
    <w:rsid w:val="50C33261"/>
    <w:rsid w:val="50F201AB"/>
    <w:rsid w:val="510D89CB"/>
    <w:rsid w:val="5111475B"/>
    <w:rsid w:val="5130CCBF"/>
    <w:rsid w:val="522A81F7"/>
    <w:rsid w:val="525E5CE3"/>
    <w:rsid w:val="532ABE03"/>
    <w:rsid w:val="53661352"/>
    <w:rsid w:val="5367F3A6"/>
    <w:rsid w:val="53795FC1"/>
    <w:rsid w:val="53A7E4D2"/>
    <w:rsid w:val="53C57817"/>
    <w:rsid w:val="53F8E9DA"/>
    <w:rsid w:val="545A224E"/>
    <w:rsid w:val="545F1F20"/>
    <w:rsid w:val="545FCA92"/>
    <w:rsid w:val="548E4BDA"/>
    <w:rsid w:val="54BB6CCF"/>
    <w:rsid w:val="54BFF60F"/>
    <w:rsid w:val="55426E02"/>
    <w:rsid w:val="55E1971E"/>
    <w:rsid w:val="55F61350"/>
    <w:rsid w:val="5603C254"/>
    <w:rsid w:val="562FB0C8"/>
    <w:rsid w:val="565AE952"/>
    <w:rsid w:val="56821300"/>
    <w:rsid w:val="568EF276"/>
    <w:rsid w:val="569DB414"/>
    <w:rsid w:val="56CEE960"/>
    <w:rsid w:val="5728E272"/>
    <w:rsid w:val="574A4D36"/>
    <w:rsid w:val="576DB2FD"/>
    <w:rsid w:val="5779C354"/>
    <w:rsid w:val="577E7E1C"/>
    <w:rsid w:val="5792320B"/>
    <w:rsid w:val="57B32F25"/>
    <w:rsid w:val="57EEECB9"/>
    <w:rsid w:val="58C63B49"/>
    <w:rsid w:val="58DAC80C"/>
    <w:rsid w:val="591F867D"/>
    <w:rsid w:val="5938E45A"/>
    <w:rsid w:val="59AF70E9"/>
    <w:rsid w:val="59C816E6"/>
    <w:rsid w:val="59E45582"/>
    <w:rsid w:val="5ACB9F6A"/>
    <w:rsid w:val="5B791FAA"/>
    <w:rsid w:val="5C24EAD1"/>
    <w:rsid w:val="5C266C00"/>
    <w:rsid w:val="5C540BAE"/>
    <w:rsid w:val="5CBAF969"/>
    <w:rsid w:val="5CC42236"/>
    <w:rsid w:val="5CD6828C"/>
    <w:rsid w:val="5CDCBCEE"/>
    <w:rsid w:val="5D1D810D"/>
    <w:rsid w:val="5D2391FC"/>
    <w:rsid w:val="5D7E7BD6"/>
    <w:rsid w:val="5E47411F"/>
    <w:rsid w:val="5E522093"/>
    <w:rsid w:val="5E788D4F"/>
    <w:rsid w:val="5EAB6301"/>
    <w:rsid w:val="5EF284FF"/>
    <w:rsid w:val="5F2B4A50"/>
    <w:rsid w:val="5F454F8D"/>
    <w:rsid w:val="5F52656B"/>
    <w:rsid w:val="5F842B93"/>
    <w:rsid w:val="5FAF6409"/>
    <w:rsid w:val="5FF287E1"/>
    <w:rsid w:val="5FFA0980"/>
    <w:rsid w:val="6009231E"/>
    <w:rsid w:val="6019615E"/>
    <w:rsid w:val="60554DC3"/>
    <w:rsid w:val="609FC927"/>
    <w:rsid w:val="60D6F861"/>
    <w:rsid w:val="60DFBE2D"/>
    <w:rsid w:val="60E11FEE"/>
    <w:rsid w:val="610CC4FD"/>
    <w:rsid w:val="614AFE2D"/>
    <w:rsid w:val="61A7D9B3"/>
    <w:rsid w:val="61FD2A26"/>
    <w:rsid w:val="620087E3"/>
    <w:rsid w:val="62050D19"/>
    <w:rsid w:val="62388D2F"/>
    <w:rsid w:val="62C7B03A"/>
    <w:rsid w:val="62D429AE"/>
    <w:rsid w:val="62DED2A4"/>
    <w:rsid w:val="62E9CBC8"/>
    <w:rsid w:val="6371D8B7"/>
    <w:rsid w:val="63CBDC3B"/>
    <w:rsid w:val="63EAEE34"/>
    <w:rsid w:val="644DADE1"/>
    <w:rsid w:val="6498A332"/>
    <w:rsid w:val="64F84EB9"/>
    <w:rsid w:val="65B2AAF6"/>
    <w:rsid w:val="667552EE"/>
    <w:rsid w:val="66A60847"/>
    <w:rsid w:val="6711A4F5"/>
    <w:rsid w:val="67249379"/>
    <w:rsid w:val="6752AB03"/>
    <w:rsid w:val="67BF7089"/>
    <w:rsid w:val="67E49457"/>
    <w:rsid w:val="682F20D4"/>
    <w:rsid w:val="684945E9"/>
    <w:rsid w:val="68BEA22F"/>
    <w:rsid w:val="68E885E9"/>
    <w:rsid w:val="694FFA21"/>
    <w:rsid w:val="6950ED6E"/>
    <w:rsid w:val="697EAA1B"/>
    <w:rsid w:val="69D56E98"/>
    <w:rsid w:val="6A058491"/>
    <w:rsid w:val="6A1821FF"/>
    <w:rsid w:val="6A5FD748"/>
    <w:rsid w:val="6A704D35"/>
    <w:rsid w:val="6AA2D05E"/>
    <w:rsid w:val="6AA91A57"/>
    <w:rsid w:val="6AC61336"/>
    <w:rsid w:val="6ACE9782"/>
    <w:rsid w:val="6ADA07E3"/>
    <w:rsid w:val="6B07E4B6"/>
    <w:rsid w:val="6B0FD23C"/>
    <w:rsid w:val="6B1143C9"/>
    <w:rsid w:val="6B2B6A03"/>
    <w:rsid w:val="6B39F303"/>
    <w:rsid w:val="6BAF2685"/>
    <w:rsid w:val="6BD8BA64"/>
    <w:rsid w:val="6C1D245C"/>
    <w:rsid w:val="6C4C0D0D"/>
    <w:rsid w:val="6C8B69D0"/>
    <w:rsid w:val="6CC438FF"/>
    <w:rsid w:val="6CD5008E"/>
    <w:rsid w:val="6D0F6CB1"/>
    <w:rsid w:val="6D5F632B"/>
    <w:rsid w:val="6DE62AD7"/>
    <w:rsid w:val="6E132ED2"/>
    <w:rsid w:val="6E2123E1"/>
    <w:rsid w:val="6E31D7C8"/>
    <w:rsid w:val="6E46FC14"/>
    <w:rsid w:val="6E4772FE"/>
    <w:rsid w:val="6E961216"/>
    <w:rsid w:val="6F2AD4C5"/>
    <w:rsid w:val="6FD139F8"/>
    <w:rsid w:val="6FE3435F"/>
    <w:rsid w:val="70079919"/>
    <w:rsid w:val="70170AFA"/>
    <w:rsid w:val="706568A8"/>
    <w:rsid w:val="7110B5BC"/>
    <w:rsid w:val="7138730F"/>
    <w:rsid w:val="713E006E"/>
    <w:rsid w:val="7165EB63"/>
    <w:rsid w:val="72098DC8"/>
    <w:rsid w:val="720C4731"/>
    <w:rsid w:val="72399B89"/>
    <w:rsid w:val="72443AA4"/>
    <w:rsid w:val="7270E91B"/>
    <w:rsid w:val="72B1BD6D"/>
    <w:rsid w:val="72E9C0B4"/>
    <w:rsid w:val="72FE31C4"/>
    <w:rsid w:val="73369A19"/>
    <w:rsid w:val="73556BC8"/>
    <w:rsid w:val="736FA651"/>
    <w:rsid w:val="7388717F"/>
    <w:rsid w:val="73B07EAA"/>
    <w:rsid w:val="73FA8D75"/>
    <w:rsid w:val="7460081F"/>
    <w:rsid w:val="7492DB21"/>
    <w:rsid w:val="74EE9574"/>
    <w:rsid w:val="74EE96B3"/>
    <w:rsid w:val="758B2EED"/>
    <w:rsid w:val="759431B7"/>
    <w:rsid w:val="75B7EDCA"/>
    <w:rsid w:val="765197FF"/>
    <w:rsid w:val="765284E3"/>
    <w:rsid w:val="765D4727"/>
    <w:rsid w:val="76A39CF5"/>
    <w:rsid w:val="77A73980"/>
    <w:rsid w:val="77D27B2D"/>
    <w:rsid w:val="77E082D1"/>
    <w:rsid w:val="78056A55"/>
    <w:rsid w:val="7853B983"/>
    <w:rsid w:val="793DFBB9"/>
    <w:rsid w:val="79CEB533"/>
    <w:rsid w:val="79EFBCD9"/>
    <w:rsid w:val="7A1688BB"/>
    <w:rsid w:val="7A218BA2"/>
    <w:rsid w:val="7AD8455D"/>
    <w:rsid w:val="7B6A80EB"/>
    <w:rsid w:val="7B78C094"/>
    <w:rsid w:val="7B8711B4"/>
    <w:rsid w:val="7C0337E8"/>
    <w:rsid w:val="7C277B28"/>
    <w:rsid w:val="7C4D3333"/>
    <w:rsid w:val="7CD4CA50"/>
    <w:rsid w:val="7D466294"/>
    <w:rsid w:val="7DA79F50"/>
    <w:rsid w:val="7DB7A1D9"/>
    <w:rsid w:val="7E0A23FD"/>
    <w:rsid w:val="7E145D88"/>
    <w:rsid w:val="7E805BC5"/>
    <w:rsid w:val="7EB36904"/>
    <w:rsid w:val="7FC92598"/>
    <w:rsid w:val="7FFEA9A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F6736E2"/>
  <w15:docId w15:val="{0AA74CD5-F67D-4213-97C1-10E17C79A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30EB"/>
    <w:pPr>
      <w:widowControl w:val="0"/>
      <w:spacing w:after="200" w:line="276" w:lineRule="auto"/>
      <w:jc w:val="both"/>
    </w:pPr>
    <w:rPr>
      <w:rFonts w:ascii="Times New Roman" w:hAnsi="Times New Roman"/>
      <w:sz w:val="22"/>
      <w:szCs w:val="22"/>
      <w:lang w:val="en-US" w:eastAsia="en-US"/>
    </w:rPr>
  </w:style>
  <w:style w:type="paragraph" w:styleId="Heading3">
    <w:name w:val="heading 3"/>
    <w:basedOn w:val="Normal"/>
    <w:link w:val="Heading3Char"/>
    <w:uiPriority w:val="9"/>
    <w:qFormat/>
    <w:rsid w:val="00E95150"/>
    <w:pPr>
      <w:widowControl/>
      <w:spacing w:before="100" w:beforeAutospacing="1" w:after="100" w:afterAutospacing="1" w:line="240" w:lineRule="auto"/>
      <w:jc w:val="left"/>
      <w:outlineLvl w:val="2"/>
    </w:pPr>
    <w:rPr>
      <w:rFonts w:eastAsia="Times New Roman"/>
      <w:b/>
      <w:bCs/>
      <w:sz w:val="27"/>
      <w:szCs w:val="27"/>
      <w:lang w:val="lv-LV" w:eastAsia="lv-LV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79C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paragraph" w:styleId="ListParagraph">
    <w:name w:val="List Paragraph"/>
    <w:aliases w:val="Footnotes"/>
    <w:basedOn w:val="Normal"/>
    <w:next w:val="Normal"/>
    <w:uiPriority w:val="1"/>
    <w:qFormat/>
    <w:rsid w:val="00C5783A"/>
    <w:pPr>
      <w:widowControl/>
      <w:spacing w:after="0" w:line="240" w:lineRule="auto"/>
      <w:contextualSpacing/>
    </w:pPr>
    <w:rPr>
      <w:rFonts w:eastAsia="Times New Roman"/>
      <w:color w:val="000000" w:themeColor="text1"/>
      <w:sz w:val="20"/>
      <w:szCs w:val="24"/>
    </w:rPr>
  </w:style>
  <w:style w:type="paragraph" w:customStyle="1" w:styleId="tv213">
    <w:name w:val="tv213"/>
    <w:basedOn w:val="Normal"/>
    <w:rsid w:val="00C5783A"/>
    <w:pPr>
      <w:widowControl/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5783A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578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5783A"/>
    <w:pPr>
      <w:widowControl/>
      <w:spacing w:after="0" w:line="240" w:lineRule="auto"/>
    </w:pPr>
    <w:rPr>
      <w:rFonts w:eastAsia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5783A"/>
    <w:rPr>
      <w:rFonts w:ascii="Times New Roman" w:eastAsia="Times New Roman" w:hAnsi="Times New Roman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783A"/>
    <w:pPr>
      <w:spacing w:after="0"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83A"/>
    <w:rPr>
      <w:rFonts w:ascii="Times New Roman" w:hAnsi="Times New Roman"/>
      <w:sz w:val="18"/>
      <w:szCs w:val="18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52EF"/>
    <w:pPr>
      <w:widowControl w:val="0"/>
      <w:spacing w:after="200"/>
    </w:pPr>
    <w:rPr>
      <w:rFonts w:ascii="Calibri" w:eastAsia="Calibri" w:hAnsi="Calibr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52EF"/>
    <w:rPr>
      <w:rFonts w:ascii="Times New Roman" w:eastAsia="Times New Roman" w:hAnsi="Times New Roman"/>
      <w:b/>
      <w:bCs/>
      <w:lang w:val="en-US" w:eastAsia="en-US"/>
    </w:rPr>
  </w:style>
  <w:style w:type="paragraph" w:styleId="Revision">
    <w:name w:val="Revision"/>
    <w:hidden/>
    <w:uiPriority w:val="99"/>
    <w:semiHidden/>
    <w:rsid w:val="00733232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37626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E95150"/>
    <w:rPr>
      <w:rFonts w:ascii="Times New Roman" w:eastAsia="Times New Roman" w:hAnsi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F1329"/>
    <w:pPr>
      <w:widowControl/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val="lv-LV" w:eastAsia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79C1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val="en-US" w:eastAsia="en-US"/>
    </w:rPr>
  </w:style>
  <w:style w:type="character" w:customStyle="1" w:styleId="apple-converted-space">
    <w:name w:val="apple-converted-space"/>
    <w:basedOn w:val="DefaultParagraphFont"/>
    <w:rsid w:val="00CE20DA"/>
  </w:style>
  <w:style w:type="table" w:styleId="TableGrid">
    <w:name w:val="Table Grid"/>
    <w:basedOn w:val="TableNormal"/>
    <w:uiPriority w:val="59"/>
    <w:rsid w:val="00B30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3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ETOT~1\AppData\Local\Temp\7zO8E7D63BC\Transp_logist_starptaut_sak_dep_reg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8A129E5-7538-4E4E-BFD5-09455B2CF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Transp_logist_starptaut_sak_dep_regl</Template>
  <TotalTime>5</TotalTime>
  <Pages>2</Pages>
  <Words>1058</Words>
  <Characters>604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User</cp:lastModifiedBy>
  <cp:revision>3</cp:revision>
  <dcterms:created xsi:type="dcterms:W3CDTF">2022-05-09T06:43:00Z</dcterms:created>
  <dcterms:modified xsi:type="dcterms:W3CDTF">2022-05-09T11:27:00Z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