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24B8C" w14:textId="5281696A" w:rsidR="00C67F6C" w:rsidRPr="001B3A6C" w:rsidRDefault="00977449" w:rsidP="00C67F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hyperlink r:id="rId8" w:tooltip="Atvērt citā formātā" w:history="1">
        <w:r w:rsidR="00C67F6C" w:rsidRPr="001B3A6C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2. pielikums</w:t>
        </w:r>
      </w:hyperlink>
      <w:r w:rsidR="00C67F6C" w:rsidRPr="001B3A6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Ministru kabineta</w:t>
      </w:r>
      <w:r w:rsidR="00C67F6C" w:rsidRPr="001B3A6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2020. gada 11. februāra</w:t>
      </w:r>
      <w:r w:rsidR="00C67F6C" w:rsidRPr="001B3A6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noteikumiem Nr. 92</w:t>
      </w:r>
      <w:bookmarkStart w:id="0" w:name="piel-795354"/>
      <w:bookmarkEnd w:id="0"/>
    </w:p>
    <w:p w14:paraId="760DAC5D" w14:textId="77777777" w:rsidR="00464E95" w:rsidRPr="001B3A6C" w:rsidRDefault="00464E95" w:rsidP="00C67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1" w:name="795344"/>
      <w:bookmarkStart w:id="2" w:name="n-795344"/>
      <w:bookmarkEnd w:id="1"/>
      <w:bookmarkEnd w:id="2"/>
    </w:p>
    <w:p w14:paraId="059A61A7" w14:textId="05379707" w:rsidR="00464E95" w:rsidRDefault="001B3A6C" w:rsidP="00C67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1B3A6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PIETEIKUMS</w:t>
      </w:r>
      <w:r w:rsidRPr="001B3A6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br/>
        <w:t>Starptautiskās kravu loģistikas un ostu informācijas sistēmas (SKLOIS)</w:t>
      </w:r>
      <w:r w:rsidRPr="001B3A6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br/>
        <w:t>lietošanai</w:t>
      </w:r>
    </w:p>
    <w:p w14:paraId="637B362E" w14:textId="77777777" w:rsidR="007807D6" w:rsidRDefault="007807D6" w:rsidP="00C67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12585AD1" w14:textId="77777777" w:rsidR="00C67F6C" w:rsidRPr="001B3A6C" w:rsidRDefault="00C67F6C" w:rsidP="00C6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p w14:paraId="28E5A72C" w14:textId="77777777" w:rsidR="00C67F6C" w:rsidRPr="001B3A6C" w:rsidRDefault="00C67F6C" w:rsidP="00C6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53"/>
        <w:gridCol w:w="5869"/>
      </w:tblGrid>
      <w:tr w:rsidR="001B3A6C" w:rsidRPr="007807D6" w14:paraId="3D67F2FC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DEBB9D3" w14:textId="52B7F22E" w:rsidR="00875854" w:rsidRPr="007807D6" w:rsidRDefault="00875854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Lietotāja veids</w:t>
            </w:r>
            <w:r w:rsidR="00E67DAB" w:rsidRPr="007807D6">
              <w:rPr>
                <w:rStyle w:val="FootnoteReference"/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footnoteReference w:id="1"/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744972A" w14:textId="3DF9D1A2" w:rsidR="00875854" w:rsidRPr="007807D6" w:rsidRDefault="00875854" w:rsidP="00D96A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Vietējās kompetentās institūcijas vai autorizētā sistēmas lietotāja veids </w:t>
            </w:r>
            <w:r w:rsidR="00D96A0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(ostas pakalpojumu sniedzēja gadījumā arī ostas pakalpojuma kategorija)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saskaņā ar šo noteikumu 13. un 14. punktu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7F8109DF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D42BC0A" w14:textId="68899AAA" w:rsidR="006B425C" w:rsidRPr="007807D6" w:rsidRDefault="00603BB8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Lietotāja n</w:t>
            </w:r>
            <w:r w:rsidR="006B425C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osaukums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4348FE4" w14:textId="7AA00D6F" w:rsidR="006B425C" w:rsidRPr="007807D6" w:rsidRDefault="006B425C" w:rsidP="009774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Vietējās kompetentās institūcijas vai autorizētā sistēmas lietotāja nosaukums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74E710FA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AAAEFEA" w14:textId="474EB294" w:rsidR="006B425C" w:rsidRPr="007807D6" w:rsidRDefault="00603BB8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Lietotāja </w:t>
            </w:r>
            <w:r w:rsidR="006B425C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EORI numurs</w:t>
            </w:r>
            <w:r w:rsidR="006B425C" w:rsidRPr="007807D6">
              <w:rPr>
                <w:rStyle w:val="FootnoteReference"/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footnoteReference w:id="2"/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AC28EA4" w14:textId="138AA66D" w:rsidR="006B425C" w:rsidRPr="007807D6" w:rsidRDefault="00D96A06" w:rsidP="00D96A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noteikumu 14.1. un</w:t>
            </w:r>
            <w:r w:rsidR="006B425C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14.2. apakšpunktā noteiktā autorizētā sistēmas lietotāj</w:t>
            </w:r>
            <w:r w:rsidR="004F4E62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a (informācijas iesniedzējs </w:t>
            </w:r>
            <w:r w:rsidR="006B425C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sistēmā) </w:t>
            </w:r>
            <w:r w:rsidR="006B425C" w:rsidRPr="007807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EORI numurs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3FCE27B5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45801D0" w14:textId="15B50F0A" w:rsidR="006658AD" w:rsidRPr="007807D6" w:rsidRDefault="004F4E62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Lietotāja uzvārds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F4A488D" w14:textId="5937E15D" w:rsidR="006658AD" w:rsidRPr="007807D6" w:rsidRDefault="008C5531" w:rsidP="00D96A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noteikumu 14.1.</w:t>
            </w:r>
            <w:r w:rsidR="00D96A0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14.2. apakšpunktā noteiktā autorizētā sistēmas lie</w:t>
            </w:r>
            <w:r w:rsidR="00E67DAB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totāja (informācijas iesniedzējs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sistēmā) a</w:t>
            </w:r>
            <w:r w:rsidR="004F4E62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utentificētā</w:t>
            </w:r>
            <w:r w:rsidR="00C6595C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4F4E62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lietotāja</w:t>
            </w:r>
            <w:r w:rsidR="00C6595C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6658AD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uzvārds, k</w:t>
            </w:r>
            <w:r w:rsidR="004F4E62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urš tiks saistīts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ar lietotāju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ja tiks izmantot</w:t>
            </w:r>
            <w:r w:rsidR="0019656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as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19656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tīmekļa pakalpes XML formātā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4C2C2531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48A7657" w14:textId="57763054" w:rsidR="00C6595C" w:rsidRPr="007807D6" w:rsidRDefault="00C6595C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</w:t>
            </w:r>
            <w:r w:rsidR="004F4E62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āja </w:t>
            </w:r>
            <w:r w:rsidR="008C5531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vārds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EEAAE43" w14:textId="1DD52C33" w:rsidR="00C6595C" w:rsidRPr="007807D6" w:rsidRDefault="004F4E62" w:rsidP="00D96A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noteikumu 14.1.</w:t>
            </w:r>
            <w:r w:rsidR="00D96A0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14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.2. apakšpunktā noteiktā autorizētā sistēmas lietotāja (informācijas iesniedzēji sistēmā) autentificētā lietotāja uzvārds, kurš tiks saistīts ar lietotāju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, ja tiks </w:t>
            </w:r>
            <w:r w:rsidR="0019656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izmantotas tīmekļa pakalpes XML formātā</w:t>
            </w:r>
            <w:r w:rsidR="007D0F50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40139004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03932A3" w14:textId="7725F453" w:rsidR="007C650F" w:rsidRPr="007807D6" w:rsidRDefault="007C650F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Lietotāja e-pasta adrese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D585075" w14:textId="1C3A85D5" w:rsidR="007C650F" w:rsidRPr="007807D6" w:rsidRDefault="007C650F" w:rsidP="00D96A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noteikumu 14.1.</w:t>
            </w:r>
            <w:r w:rsidR="00D96A0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14.2.</w:t>
            </w:r>
            <w:r w:rsidR="00D96A0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apakšpunktā noteiktā autorizētā sistēmas lie</w:t>
            </w:r>
            <w:r w:rsidR="00E67DAB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totāja (informācijas iesniedzējs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sistēmā) autentificētā </w:t>
            </w:r>
            <w:r w:rsidR="00E67DAB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lietotāja e-pasta adrese, kura tiks saistīta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ar lietotāju, ja </w:t>
            </w:r>
            <w:r w:rsidR="0019656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tiks izmantotas tīmekļa pakalpes XML formātā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1B14BB81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1745E52" w14:textId="4E650632" w:rsidR="00D83923" w:rsidRPr="007807D6" w:rsidRDefault="00D83923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Lietotājs valsts kods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8533493" w14:textId="174EC130" w:rsidR="00D83923" w:rsidRPr="007807D6" w:rsidRDefault="00D83923" w:rsidP="00D96A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noteikumu 14.1.</w:t>
            </w:r>
            <w:r w:rsidR="00D96A0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14.2. apakšpunktā noteiktā autorizētā sistēmas lietotāja (informācijas iesniedzējs sistēmā) valsts kods (ISO 3166-1 divburtu kods), ja tiks </w:t>
            </w:r>
            <w:r w:rsidR="0019656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izmantotas tīmekļa pakalpes XML formātā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258C040B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0CF7A60" w14:textId="46A9003F" w:rsidR="00C67F6C" w:rsidRPr="007807D6" w:rsidRDefault="00603BB8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Lietotāja r</w:t>
            </w:r>
            <w:r w:rsidR="00C67F6C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eģistrācijas numurs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429692D6" w14:textId="10FF362B" w:rsidR="00C67F6C" w:rsidRPr="007807D6" w:rsidRDefault="00C67F6C" w:rsidP="00D96A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Vietējās kompetentās institūcijas vai autorizētā sistēmas lietotāja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(izņemot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noteikumu 14.1.</w:t>
            </w:r>
            <w:r w:rsidR="00D96A06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14.2. apakšpunktā noteiktos autorizētos sistēmas lietotājus)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reģistrācijas numurs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Ja nav reģistrācijas numura, tad norāda nodokļu maksātāja reģistrācijas kodu.</w:t>
            </w:r>
          </w:p>
        </w:tc>
      </w:tr>
      <w:tr w:rsidR="001B3A6C" w:rsidRPr="007807D6" w14:paraId="550B20E2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1F06FF0" w14:textId="562345A2" w:rsidR="00875854" w:rsidRPr="007807D6" w:rsidRDefault="00C127DF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Osta, kurā </w:t>
            </w:r>
            <w:r w:rsidR="00603BB8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lietotājs sniedz ostas pakalpojumu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0032E11" w14:textId="184AC636" w:rsidR="00875854" w:rsidRPr="007807D6" w:rsidRDefault="00C127DF" w:rsidP="00C661B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Osta, kurā šo </w:t>
            </w:r>
            <w:r w:rsidR="00875854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noteikumu 14.</w:t>
            </w:r>
            <w:r w:rsidR="00C661BA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3. un 14.5. </w:t>
            </w:r>
            <w:r w:rsidR="00875854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apakšpun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ktā noteiktais autorizētais </w:t>
            </w:r>
            <w:r w:rsidR="00C661BA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sistēmas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lietotājs</w:t>
            </w:r>
            <w:r w:rsidR="00875854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C661BA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attiecīgi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sniedz ostas </w:t>
            </w:r>
            <w:r w:rsidR="00C661BA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pakalpojumu vai kuģu būves vai remonta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pakalpojumu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1E74B54D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65EBF3C" w14:textId="603AD72C" w:rsidR="00C127DF" w:rsidRPr="007807D6" w:rsidRDefault="00C127DF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Ostas termināls, kurā</w:t>
            </w:r>
            <w:r w:rsidR="00F83C7A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</w:t>
            </w:r>
            <w:r w:rsidR="00603BB8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lietotājs sniedz ostas pakalpojumu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BDB12FF" w14:textId="7FDC5735" w:rsidR="00C127DF" w:rsidRPr="007807D6" w:rsidRDefault="00C127DF" w:rsidP="009774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Ostas</w:t>
            </w:r>
            <w:r w:rsidRPr="007807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termināļa nosaukums, kurā šo noteikumu </w:t>
            </w:r>
            <w:r w:rsidR="00C661BA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14.3. un 14.5. apakšpunktā noteiktais autorizētais sistēmas lietotājs attiecīgi sniedz ostas pakalpojumu vai kuģu būves vai remonta pakalpojumu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vai norāde "visa ostas teritorija"</w:t>
            </w:r>
            <w:r w:rsidR="007C650F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03540FDA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796A4E49" w14:textId="3C87A435" w:rsidR="00C67F6C" w:rsidRPr="007807D6" w:rsidRDefault="00603BB8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Lietotājs k</w:t>
            </w:r>
            <w:r w:rsidR="00C67F6C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ontakt</w:t>
            </w:r>
            <w:r w:rsidR="00C127DF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informācija</w:t>
            </w:r>
            <w:r w:rsidR="008C5531"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saziņai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7E4A4C0A" w14:textId="5CB6C247" w:rsidR="00C67F6C" w:rsidRPr="007807D6" w:rsidRDefault="00E67DAB" w:rsidP="009774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Adrese, </w:t>
            </w:r>
            <w:r w:rsidR="00710062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elektroniskā </w:t>
            </w:r>
            <w:r w:rsidR="00C67F6C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pasta adrese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</w:t>
            </w:r>
            <w:r w:rsidR="008C5531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kontakttālrunis</w:t>
            </w:r>
            <w:r w:rsidR="00603BB8" w:rsidRPr="007807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1B3A6C" w:rsidRPr="007807D6" w14:paraId="7487573A" w14:textId="77777777" w:rsidTr="001B3A6C"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4AF0C72E" w14:textId="77777777" w:rsidR="00C67F6C" w:rsidRPr="007807D6" w:rsidRDefault="00C67F6C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Cita informācija</w:t>
            </w:r>
          </w:p>
        </w:tc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2161744" w14:textId="77777777" w:rsidR="00C67F6C" w:rsidRPr="007807D6" w:rsidRDefault="00C67F6C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80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1B3A6C" w:rsidRPr="007807D6" w14:paraId="7D46E4F7" w14:textId="77777777" w:rsidTr="001B3A6C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A4FDF" w14:textId="37F1844B" w:rsidR="00C67F6C" w:rsidRPr="007807D6" w:rsidRDefault="00C67F6C" w:rsidP="007807D6">
            <w:pPr>
              <w:tabs>
                <w:tab w:val="left" w:pos="5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23CAD876" w14:textId="77777777" w:rsidR="00C67F6C" w:rsidRPr="001B3A6C" w:rsidRDefault="00C67F6C" w:rsidP="00C6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p w14:paraId="279A3010" w14:textId="77777777" w:rsidR="00C67F6C" w:rsidRPr="001B3A6C" w:rsidRDefault="00C67F6C" w:rsidP="00C6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p w14:paraId="3B835B6B" w14:textId="77777777" w:rsidR="00C67F6C" w:rsidRPr="001B3A6C" w:rsidRDefault="00C67F6C" w:rsidP="00C6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sectPr w:rsidR="00C67F6C" w:rsidRPr="001B3A6C" w:rsidSect="003650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9CC32F" w16cex:dateUtc="2025-04-11T11:24:00Z"/>
  <w16cex:commentExtensible w16cex:durableId="241CC9F8" w16cex:dateUtc="2025-04-11T11:28:00Z"/>
  <w16cex:commentExtensible w16cex:durableId="0950F13E" w16cex:dateUtc="2025-04-11T11:29:00Z"/>
  <w16cex:commentExtensible w16cex:durableId="75E50423" w16cex:dateUtc="2025-04-11T11:31:00Z"/>
  <w16cex:commentExtensible w16cex:durableId="1B424372" w16cex:dateUtc="2025-04-11T11:31:00Z"/>
  <w16cex:commentExtensible w16cex:durableId="0E8F2ED9" w16cex:dateUtc="2025-04-11T11:33:00Z"/>
  <w16cex:commentExtensible w16cex:durableId="67299C48" w16cex:dateUtc="2025-04-11T11:35:00Z"/>
  <w16cex:commentExtensible w16cex:durableId="3B55C34A" w16cex:dateUtc="2025-04-11T11:36:00Z"/>
  <w16cex:commentExtensible w16cex:durableId="535036C6" w16cex:dateUtc="2025-04-11T11:36:00Z"/>
  <w16cex:commentExtensible w16cex:durableId="14DAA892" w16cex:dateUtc="2025-04-11T11:37:00Z"/>
  <w16cex:commentExtensible w16cex:durableId="655F5534" w16cex:dateUtc="2025-04-11T11:38:00Z"/>
  <w16cex:commentExtensible w16cex:durableId="338721E1" w16cex:dateUtc="2025-04-11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5CE760" w16cid:durableId="535CE760"/>
  <w16cid:commentId w16cid:paraId="325EEC18" w16cid:durableId="325EEC18"/>
  <w16cid:commentId w16cid:paraId="577F3BA4" w16cid:durableId="577F3BA4"/>
  <w16cid:commentId w16cid:paraId="3D95DD3C" w16cid:durableId="3D95DD3C"/>
  <w16cid:commentId w16cid:paraId="0A3D3557" w16cid:durableId="0A9CC32F"/>
  <w16cid:commentId w16cid:paraId="67B06FCF" w16cid:durableId="241CC9F8"/>
  <w16cid:commentId w16cid:paraId="54A205FC" w16cid:durableId="54A205FC"/>
  <w16cid:commentId w16cid:paraId="2025303E" w16cid:durableId="0950F13E"/>
  <w16cid:commentId w16cid:paraId="1AFE14DF" w16cid:durableId="1AFE14DF"/>
  <w16cid:commentId w16cid:paraId="3A44241A" w16cid:durableId="75E50423"/>
  <w16cid:commentId w16cid:paraId="28E09984" w16cid:durableId="1B424372"/>
  <w16cid:commentId w16cid:paraId="06FFFFA0" w16cid:durableId="0E8F2ED9"/>
  <w16cid:commentId w16cid:paraId="13C35EF7" w16cid:durableId="13C35EF7"/>
  <w16cid:commentId w16cid:paraId="106440CF" w16cid:durableId="67299C48"/>
  <w16cid:commentId w16cid:paraId="03A25EE2" w16cid:durableId="3B55C34A"/>
  <w16cid:commentId w16cid:paraId="7203EE1F" w16cid:durableId="535036C6"/>
  <w16cid:commentId w16cid:paraId="245CCEF5" w16cid:durableId="245CCEF5"/>
  <w16cid:commentId w16cid:paraId="3D18E484" w16cid:durableId="14DAA892"/>
  <w16cid:commentId w16cid:paraId="12941443" w16cid:durableId="655F5534"/>
  <w16cid:commentId w16cid:paraId="08B1F75C" w16cid:durableId="338721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0296A" w14:textId="77777777" w:rsidR="00C661BA" w:rsidRDefault="00C661BA" w:rsidP="00E60999">
      <w:pPr>
        <w:spacing w:after="0" w:line="240" w:lineRule="auto"/>
      </w:pPr>
      <w:r>
        <w:separator/>
      </w:r>
    </w:p>
  </w:endnote>
  <w:endnote w:type="continuationSeparator" w:id="0">
    <w:p w14:paraId="25AB2F8D" w14:textId="77777777" w:rsidR="00C661BA" w:rsidRDefault="00C661BA" w:rsidP="00E6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4E595" w14:textId="77777777" w:rsidR="00365002" w:rsidRDefault="003650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DF430" w14:textId="77777777" w:rsidR="00365002" w:rsidRDefault="0036500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B71C6" w14:textId="7DFEBDCA" w:rsidR="00365002" w:rsidRPr="005C5721" w:rsidRDefault="005C5721">
    <w:pPr>
      <w:pStyle w:val="Footer"/>
      <w:rPr>
        <w:sz w:val="24"/>
        <w:szCs w:val="24"/>
      </w:rPr>
    </w:pPr>
    <w:bookmarkStart w:id="3" w:name="_GoBack"/>
    <w:r w:rsidRPr="005C5721">
      <w:rPr>
        <w:sz w:val="24"/>
        <w:szCs w:val="24"/>
      </w:rPr>
      <w:t>SMnotp_190525_SKLOIS</w:t>
    </w:r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BA034" w14:textId="77777777" w:rsidR="00C661BA" w:rsidRDefault="00C661BA" w:rsidP="00E60999">
      <w:pPr>
        <w:spacing w:after="0" w:line="240" w:lineRule="auto"/>
      </w:pPr>
      <w:r>
        <w:separator/>
      </w:r>
    </w:p>
  </w:footnote>
  <w:footnote w:type="continuationSeparator" w:id="0">
    <w:p w14:paraId="7741962A" w14:textId="77777777" w:rsidR="00C661BA" w:rsidRDefault="00C661BA" w:rsidP="00E60999">
      <w:pPr>
        <w:spacing w:after="0" w:line="240" w:lineRule="auto"/>
      </w:pPr>
      <w:r>
        <w:continuationSeparator/>
      </w:r>
    </w:p>
  </w:footnote>
  <w:footnote w:id="1">
    <w:p w14:paraId="75D2BEBA" w14:textId="1B485C16" w:rsidR="00C661BA" w:rsidRPr="007807D6" w:rsidRDefault="00C661BA" w:rsidP="00603BB8">
      <w:pPr>
        <w:pStyle w:val="FootnoteText"/>
        <w:jc w:val="both"/>
        <w:rPr>
          <w:rFonts w:ascii="Times New Roman" w:hAnsi="Times New Roman" w:cs="Times New Roman"/>
        </w:rPr>
      </w:pPr>
      <w:r w:rsidRPr="007807D6">
        <w:rPr>
          <w:rStyle w:val="FootnoteReference"/>
          <w:rFonts w:ascii="Times New Roman" w:hAnsi="Times New Roman" w:cs="Times New Roman"/>
        </w:rPr>
        <w:footnoteRef/>
      </w:r>
      <w:r w:rsidRPr="007807D6">
        <w:rPr>
          <w:rFonts w:ascii="Times New Roman" w:hAnsi="Times New Roman" w:cs="Times New Roman"/>
        </w:rPr>
        <w:t xml:space="preserve"> </w:t>
      </w:r>
      <w:r w:rsidRPr="007807D6">
        <w:rPr>
          <w:rFonts w:ascii="Times New Roman" w:hAnsi="Times New Roman" w:cs="Times New Roman"/>
          <w:iCs/>
        </w:rPr>
        <w:t>Ja šo noteikumu 14.1. un 14.2. apakšpunktā noteiktais autorizētais sistēmas lietotājs izmantos tīmekļa pakalpes XML formātā,</w:t>
      </w:r>
      <w:r w:rsidRPr="007807D6">
        <w:rPr>
          <w:rFonts w:ascii="Times New Roman" w:hAnsi="Times New Roman" w:cs="Times New Roman"/>
          <w:iCs/>
          <w:color w:val="FF0000"/>
        </w:rPr>
        <w:t xml:space="preserve"> </w:t>
      </w:r>
      <w:r w:rsidRPr="007807D6">
        <w:rPr>
          <w:rFonts w:ascii="Times New Roman" w:hAnsi="Times New Roman" w:cs="Times New Roman"/>
          <w:iCs/>
        </w:rPr>
        <w:t xml:space="preserve">būs nepieciešams kvalificēts elektroniskā zīmoga sertifikāts, kas definēts </w:t>
      </w:r>
      <w:r w:rsidRPr="007807D6">
        <w:rPr>
          <w:rFonts w:ascii="Times New Roman" w:hAnsi="Times New Roman" w:cs="Times New Roman"/>
          <w:bCs/>
          <w:iCs/>
        </w:rPr>
        <w:t xml:space="preserve">Eiropas Parlamenta un Padomes 2014. gada 23. jūlija Regulas (ES) Nr. 910/2014 par elektronisko identifikāciju un uzticamības pakalpojumiem elektronisko darījumu veikšanai iekšējā tirgū un ar ko atceļ Direktīvu 1999/93/EK, </w:t>
      </w:r>
      <w:r w:rsidRPr="007807D6">
        <w:rPr>
          <w:rFonts w:ascii="Times New Roman" w:hAnsi="Times New Roman" w:cs="Times New Roman"/>
          <w:iCs/>
        </w:rPr>
        <w:t> 3. panta 30. punktā un ko izdevis kvalificēts uzticamības pakalpojumu sniedzējs, kas definēts iepriekš minētās regulas 3. panta 20. punktā.</w:t>
      </w:r>
    </w:p>
  </w:footnote>
  <w:footnote w:id="2">
    <w:p w14:paraId="79A2B82F" w14:textId="2BACC01D" w:rsidR="00C661BA" w:rsidRDefault="00C661BA" w:rsidP="00603BB8">
      <w:pPr>
        <w:pStyle w:val="FootnoteText"/>
        <w:jc w:val="both"/>
      </w:pPr>
      <w:r w:rsidRPr="007807D6">
        <w:rPr>
          <w:rStyle w:val="FootnoteReference"/>
          <w:rFonts w:ascii="Times New Roman" w:hAnsi="Times New Roman" w:cs="Times New Roman"/>
        </w:rPr>
        <w:footnoteRef/>
      </w:r>
      <w:r w:rsidRPr="007807D6">
        <w:rPr>
          <w:rFonts w:ascii="Times New Roman" w:hAnsi="Times New Roman" w:cs="Times New Roman"/>
        </w:rPr>
        <w:t xml:space="preserve"> </w:t>
      </w:r>
      <w:r w:rsidRPr="007807D6">
        <w:rPr>
          <w:rFonts w:ascii="Times New Roman" w:hAnsi="Times New Roman" w:cs="Times New Roman"/>
        </w:rPr>
        <w:t>Komisijas 2015. gada 28. jūlija Deleģētās regulas (ES) </w:t>
      </w:r>
      <w:r w:rsidRPr="007807D6">
        <w:rPr>
          <w:rStyle w:val="Hyperlink"/>
          <w:rFonts w:ascii="Times New Roman" w:hAnsi="Times New Roman" w:cs="Times New Roman"/>
          <w:color w:val="auto"/>
          <w:u w:val="none"/>
        </w:rPr>
        <w:t>2015/2446</w:t>
      </w:r>
      <w:r w:rsidRPr="007807D6">
        <w:rPr>
          <w:rFonts w:ascii="Times New Roman" w:hAnsi="Times New Roman" w:cs="Times New Roman"/>
        </w:rPr>
        <w:t>, ar ko papildina Eiropas Parlamenta un Padomes Regulu (ES) Nr. </w:t>
      </w:r>
      <w:r w:rsidRPr="007807D6">
        <w:rPr>
          <w:rStyle w:val="Hyperlink"/>
          <w:rFonts w:ascii="Times New Roman" w:hAnsi="Times New Roman" w:cs="Times New Roman"/>
          <w:color w:val="auto"/>
          <w:u w:val="none"/>
        </w:rPr>
        <w:t>952/2013</w:t>
      </w:r>
      <w:r w:rsidRPr="007807D6">
        <w:rPr>
          <w:rFonts w:ascii="Times New Roman" w:hAnsi="Times New Roman" w:cs="Times New Roman"/>
        </w:rPr>
        <w:t> attiecībā uz sīki izstrādātiem noteikumiem, kuri attiecas uz dažiem Savienības Muitas kodeksa noteikumiem, 1. panta 18. punktā paredzētais reģistrācijas un identifikācijas numurs.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F6260" w14:textId="77777777" w:rsidR="00365002" w:rsidRDefault="003650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77509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789EC2" w14:textId="07DB48EE" w:rsidR="00365002" w:rsidRDefault="0036500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7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4E75A2" w14:textId="77777777" w:rsidR="00365002" w:rsidRDefault="003650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DBBBC" w14:textId="77777777" w:rsidR="00365002" w:rsidRDefault="003650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F5095"/>
    <w:multiLevelType w:val="hybridMultilevel"/>
    <w:tmpl w:val="35A6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A7E92"/>
    <w:multiLevelType w:val="hybridMultilevel"/>
    <w:tmpl w:val="AA842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B471A"/>
    <w:multiLevelType w:val="hybridMultilevel"/>
    <w:tmpl w:val="6C5C86F8"/>
    <w:lvl w:ilvl="0" w:tplc="19620322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3418C"/>
    <w:multiLevelType w:val="hybridMultilevel"/>
    <w:tmpl w:val="E012B38C"/>
    <w:lvl w:ilvl="0" w:tplc="19620322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42"/>
    <w:rsid w:val="00003DBD"/>
    <w:rsid w:val="00004AF6"/>
    <w:rsid w:val="00014A74"/>
    <w:rsid w:val="0002000F"/>
    <w:rsid w:val="00026846"/>
    <w:rsid w:val="00034159"/>
    <w:rsid w:val="00036404"/>
    <w:rsid w:val="00040FD1"/>
    <w:rsid w:val="000544E4"/>
    <w:rsid w:val="000562EE"/>
    <w:rsid w:val="000565BF"/>
    <w:rsid w:val="00056746"/>
    <w:rsid w:val="00064C3E"/>
    <w:rsid w:val="000670A5"/>
    <w:rsid w:val="0007105B"/>
    <w:rsid w:val="00071EE8"/>
    <w:rsid w:val="00074DC3"/>
    <w:rsid w:val="00081D6F"/>
    <w:rsid w:val="00082354"/>
    <w:rsid w:val="00082408"/>
    <w:rsid w:val="00086ACC"/>
    <w:rsid w:val="0009378A"/>
    <w:rsid w:val="00094CF7"/>
    <w:rsid w:val="00094D88"/>
    <w:rsid w:val="000A275D"/>
    <w:rsid w:val="000C192C"/>
    <w:rsid w:val="000C489B"/>
    <w:rsid w:val="000C741B"/>
    <w:rsid w:val="000D0B44"/>
    <w:rsid w:val="000D74D6"/>
    <w:rsid w:val="000E52A6"/>
    <w:rsid w:val="000F6FD6"/>
    <w:rsid w:val="001109A5"/>
    <w:rsid w:val="00124BE3"/>
    <w:rsid w:val="00126C02"/>
    <w:rsid w:val="001276C7"/>
    <w:rsid w:val="0013782F"/>
    <w:rsid w:val="0015256A"/>
    <w:rsid w:val="001532FB"/>
    <w:rsid w:val="00157F9B"/>
    <w:rsid w:val="00163115"/>
    <w:rsid w:val="0016618C"/>
    <w:rsid w:val="00176B73"/>
    <w:rsid w:val="00196566"/>
    <w:rsid w:val="00197BC0"/>
    <w:rsid w:val="001B3A6C"/>
    <w:rsid w:val="001B661E"/>
    <w:rsid w:val="001C59D9"/>
    <w:rsid w:val="001D4D0F"/>
    <w:rsid w:val="001D6B12"/>
    <w:rsid w:val="001F05C5"/>
    <w:rsid w:val="001F0ED8"/>
    <w:rsid w:val="00203FE9"/>
    <w:rsid w:val="00204F5C"/>
    <w:rsid w:val="0021122D"/>
    <w:rsid w:val="00211442"/>
    <w:rsid w:val="00213E3E"/>
    <w:rsid w:val="0021632A"/>
    <w:rsid w:val="00216C07"/>
    <w:rsid w:val="002211CF"/>
    <w:rsid w:val="00227D53"/>
    <w:rsid w:val="002307A0"/>
    <w:rsid w:val="00232F42"/>
    <w:rsid w:val="00237507"/>
    <w:rsid w:val="00247B67"/>
    <w:rsid w:val="002505CC"/>
    <w:rsid w:val="002579B0"/>
    <w:rsid w:val="002658A3"/>
    <w:rsid w:val="002665B7"/>
    <w:rsid w:val="00295B40"/>
    <w:rsid w:val="002A2E32"/>
    <w:rsid w:val="002A7097"/>
    <w:rsid w:val="002C02AD"/>
    <w:rsid w:val="002C0F32"/>
    <w:rsid w:val="002C3E5C"/>
    <w:rsid w:val="002D3D49"/>
    <w:rsid w:val="002D4F8D"/>
    <w:rsid w:val="002D6119"/>
    <w:rsid w:val="002E0EE1"/>
    <w:rsid w:val="002E1181"/>
    <w:rsid w:val="002F42F5"/>
    <w:rsid w:val="002F69D8"/>
    <w:rsid w:val="00306260"/>
    <w:rsid w:val="00306DF5"/>
    <w:rsid w:val="0032382E"/>
    <w:rsid w:val="0032626A"/>
    <w:rsid w:val="0033271B"/>
    <w:rsid w:val="003405C8"/>
    <w:rsid w:val="00340AD3"/>
    <w:rsid w:val="00351F75"/>
    <w:rsid w:val="00352676"/>
    <w:rsid w:val="00357D48"/>
    <w:rsid w:val="00360C77"/>
    <w:rsid w:val="003629CF"/>
    <w:rsid w:val="00365002"/>
    <w:rsid w:val="003654D1"/>
    <w:rsid w:val="00373845"/>
    <w:rsid w:val="00381729"/>
    <w:rsid w:val="003849AF"/>
    <w:rsid w:val="00390264"/>
    <w:rsid w:val="00391FED"/>
    <w:rsid w:val="00397EA6"/>
    <w:rsid w:val="003A5015"/>
    <w:rsid w:val="003A5C4B"/>
    <w:rsid w:val="003B3349"/>
    <w:rsid w:val="003B356E"/>
    <w:rsid w:val="003C76CE"/>
    <w:rsid w:val="003E08E5"/>
    <w:rsid w:val="003E12EE"/>
    <w:rsid w:val="00401217"/>
    <w:rsid w:val="00403AB5"/>
    <w:rsid w:val="00406C93"/>
    <w:rsid w:val="00415AF2"/>
    <w:rsid w:val="004324AF"/>
    <w:rsid w:val="00436CD6"/>
    <w:rsid w:val="0044053D"/>
    <w:rsid w:val="00444289"/>
    <w:rsid w:val="004607B6"/>
    <w:rsid w:val="004631D7"/>
    <w:rsid w:val="00464E95"/>
    <w:rsid w:val="00466D89"/>
    <w:rsid w:val="004722BF"/>
    <w:rsid w:val="00473201"/>
    <w:rsid w:val="004733F9"/>
    <w:rsid w:val="0047677F"/>
    <w:rsid w:val="00490B0C"/>
    <w:rsid w:val="0049300E"/>
    <w:rsid w:val="004A2560"/>
    <w:rsid w:val="004A778B"/>
    <w:rsid w:val="004B5282"/>
    <w:rsid w:val="004B6F1B"/>
    <w:rsid w:val="004C023C"/>
    <w:rsid w:val="004C1E17"/>
    <w:rsid w:val="004D1101"/>
    <w:rsid w:val="004D1CD3"/>
    <w:rsid w:val="004D1EEA"/>
    <w:rsid w:val="004D5529"/>
    <w:rsid w:val="004E0D18"/>
    <w:rsid w:val="004E1401"/>
    <w:rsid w:val="004E6A35"/>
    <w:rsid w:val="004E7488"/>
    <w:rsid w:val="004F4E62"/>
    <w:rsid w:val="004F5840"/>
    <w:rsid w:val="004F6996"/>
    <w:rsid w:val="00500557"/>
    <w:rsid w:val="00504B0D"/>
    <w:rsid w:val="00504F54"/>
    <w:rsid w:val="00511503"/>
    <w:rsid w:val="005132D0"/>
    <w:rsid w:val="00514900"/>
    <w:rsid w:val="0051521A"/>
    <w:rsid w:val="005341BF"/>
    <w:rsid w:val="005608DA"/>
    <w:rsid w:val="00562220"/>
    <w:rsid w:val="00566E57"/>
    <w:rsid w:val="00567B0A"/>
    <w:rsid w:val="005716BD"/>
    <w:rsid w:val="00584661"/>
    <w:rsid w:val="005924BB"/>
    <w:rsid w:val="00594549"/>
    <w:rsid w:val="005A1BC7"/>
    <w:rsid w:val="005A7ABA"/>
    <w:rsid w:val="005B6187"/>
    <w:rsid w:val="005C2551"/>
    <w:rsid w:val="005C3C12"/>
    <w:rsid w:val="005C558C"/>
    <w:rsid w:val="005C5721"/>
    <w:rsid w:val="005C7389"/>
    <w:rsid w:val="005D041A"/>
    <w:rsid w:val="005D1198"/>
    <w:rsid w:val="005D2AB6"/>
    <w:rsid w:val="005D3480"/>
    <w:rsid w:val="005E0951"/>
    <w:rsid w:val="005E6E58"/>
    <w:rsid w:val="005F5CA4"/>
    <w:rsid w:val="005F7C2C"/>
    <w:rsid w:val="00603BB8"/>
    <w:rsid w:val="0061511D"/>
    <w:rsid w:val="0061528F"/>
    <w:rsid w:val="00617818"/>
    <w:rsid w:val="0062273E"/>
    <w:rsid w:val="00634A52"/>
    <w:rsid w:val="006353B5"/>
    <w:rsid w:val="00640F33"/>
    <w:rsid w:val="00647AC6"/>
    <w:rsid w:val="006611BB"/>
    <w:rsid w:val="006658AD"/>
    <w:rsid w:val="0066721B"/>
    <w:rsid w:val="0066776C"/>
    <w:rsid w:val="00670423"/>
    <w:rsid w:val="00670E9D"/>
    <w:rsid w:val="00672B9D"/>
    <w:rsid w:val="00676CE3"/>
    <w:rsid w:val="00686759"/>
    <w:rsid w:val="00696F4F"/>
    <w:rsid w:val="00697D70"/>
    <w:rsid w:val="006A3F6D"/>
    <w:rsid w:val="006B2A9B"/>
    <w:rsid w:val="006B3808"/>
    <w:rsid w:val="006B425C"/>
    <w:rsid w:val="006B7F52"/>
    <w:rsid w:val="006C04E9"/>
    <w:rsid w:val="006C1F9C"/>
    <w:rsid w:val="006C22F4"/>
    <w:rsid w:val="006C43A6"/>
    <w:rsid w:val="006C6E52"/>
    <w:rsid w:val="006D15ED"/>
    <w:rsid w:val="006D249A"/>
    <w:rsid w:val="006D2D77"/>
    <w:rsid w:val="006D5196"/>
    <w:rsid w:val="006E36B3"/>
    <w:rsid w:val="006E3D69"/>
    <w:rsid w:val="006F03E5"/>
    <w:rsid w:val="006F3DBA"/>
    <w:rsid w:val="006F56C7"/>
    <w:rsid w:val="00700582"/>
    <w:rsid w:val="00710062"/>
    <w:rsid w:val="007221CA"/>
    <w:rsid w:val="007301AF"/>
    <w:rsid w:val="007306FD"/>
    <w:rsid w:val="00746692"/>
    <w:rsid w:val="00753619"/>
    <w:rsid w:val="00755986"/>
    <w:rsid w:val="00755F1F"/>
    <w:rsid w:val="00771321"/>
    <w:rsid w:val="007724EA"/>
    <w:rsid w:val="00776D40"/>
    <w:rsid w:val="007807D6"/>
    <w:rsid w:val="007816C5"/>
    <w:rsid w:val="00784060"/>
    <w:rsid w:val="00784981"/>
    <w:rsid w:val="007859E5"/>
    <w:rsid w:val="007879EA"/>
    <w:rsid w:val="007A305A"/>
    <w:rsid w:val="007A464A"/>
    <w:rsid w:val="007B0080"/>
    <w:rsid w:val="007B6874"/>
    <w:rsid w:val="007C2324"/>
    <w:rsid w:val="007C2BCC"/>
    <w:rsid w:val="007C5337"/>
    <w:rsid w:val="007C650F"/>
    <w:rsid w:val="007D0F50"/>
    <w:rsid w:val="007D59A6"/>
    <w:rsid w:val="007E2062"/>
    <w:rsid w:val="007E306E"/>
    <w:rsid w:val="007E33E4"/>
    <w:rsid w:val="007F0507"/>
    <w:rsid w:val="007F3475"/>
    <w:rsid w:val="007F36FD"/>
    <w:rsid w:val="007F3A0B"/>
    <w:rsid w:val="007F7D8F"/>
    <w:rsid w:val="00800EBB"/>
    <w:rsid w:val="0080118E"/>
    <w:rsid w:val="00801429"/>
    <w:rsid w:val="00802742"/>
    <w:rsid w:val="00807FF4"/>
    <w:rsid w:val="00814F77"/>
    <w:rsid w:val="008166EA"/>
    <w:rsid w:val="008200FE"/>
    <w:rsid w:val="00821C57"/>
    <w:rsid w:val="008222CE"/>
    <w:rsid w:val="00823C8D"/>
    <w:rsid w:val="00831F19"/>
    <w:rsid w:val="00833420"/>
    <w:rsid w:val="0085022F"/>
    <w:rsid w:val="00862F74"/>
    <w:rsid w:val="00870DF1"/>
    <w:rsid w:val="00871927"/>
    <w:rsid w:val="00872778"/>
    <w:rsid w:val="008735F3"/>
    <w:rsid w:val="00875854"/>
    <w:rsid w:val="0088108F"/>
    <w:rsid w:val="00885D41"/>
    <w:rsid w:val="00886249"/>
    <w:rsid w:val="00895945"/>
    <w:rsid w:val="008A2C0B"/>
    <w:rsid w:val="008A2FB8"/>
    <w:rsid w:val="008B2B6E"/>
    <w:rsid w:val="008B56A2"/>
    <w:rsid w:val="008C1DFA"/>
    <w:rsid w:val="008C3A3D"/>
    <w:rsid w:val="008C53BF"/>
    <w:rsid w:val="008C5531"/>
    <w:rsid w:val="008D43A0"/>
    <w:rsid w:val="008D7ED2"/>
    <w:rsid w:val="008F2066"/>
    <w:rsid w:val="00903215"/>
    <w:rsid w:val="009064D3"/>
    <w:rsid w:val="00924F4A"/>
    <w:rsid w:val="00945936"/>
    <w:rsid w:val="00970F8D"/>
    <w:rsid w:val="009722AD"/>
    <w:rsid w:val="00972E22"/>
    <w:rsid w:val="00974C2B"/>
    <w:rsid w:val="00977449"/>
    <w:rsid w:val="00982DAD"/>
    <w:rsid w:val="00983394"/>
    <w:rsid w:val="00984D58"/>
    <w:rsid w:val="00993B5C"/>
    <w:rsid w:val="00995406"/>
    <w:rsid w:val="00995EF3"/>
    <w:rsid w:val="00996F71"/>
    <w:rsid w:val="009A1B0A"/>
    <w:rsid w:val="009B52E0"/>
    <w:rsid w:val="009B71C1"/>
    <w:rsid w:val="009C0C73"/>
    <w:rsid w:val="009C4692"/>
    <w:rsid w:val="009D1909"/>
    <w:rsid w:val="009D3A8E"/>
    <w:rsid w:val="009D7781"/>
    <w:rsid w:val="009E5F59"/>
    <w:rsid w:val="009E6D3A"/>
    <w:rsid w:val="009F1DDC"/>
    <w:rsid w:val="009F2445"/>
    <w:rsid w:val="009F4594"/>
    <w:rsid w:val="00A00BC1"/>
    <w:rsid w:val="00A03137"/>
    <w:rsid w:val="00A06C3A"/>
    <w:rsid w:val="00A175FD"/>
    <w:rsid w:val="00A33CD7"/>
    <w:rsid w:val="00A34208"/>
    <w:rsid w:val="00A35B6E"/>
    <w:rsid w:val="00A37907"/>
    <w:rsid w:val="00A410F7"/>
    <w:rsid w:val="00A4675A"/>
    <w:rsid w:val="00A60A94"/>
    <w:rsid w:val="00A627C1"/>
    <w:rsid w:val="00A66D52"/>
    <w:rsid w:val="00A70993"/>
    <w:rsid w:val="00A83F8D"/>
    <w:rsid w:val="00AB37D7"/>
    <w:rsid w:val="00AB3808"/>
    <w:rsid w:val="00AB3FC9"/>
    <w:rsid w:val="00AB7B47"/>
    <w:rsid w:val="00AC0155"/>
    <w:rsid w:val="00AC6DC8"/>
    <w:rsid w:val="00AE4966"/>
    <w:rsid w:val="00AE502D"/>
    <w:rsid w:val="00AE7876"/>
    <w:rsid w:val="00B153E7"/>
    <w:rsid w:val="00B16EF7"/>
    <w:rsid w:val="00B22431"/>
    <w:rsid w:val="00B2414E"/>
    <w:rsid w:val="00B31340"/>
    <w:rsid w:val="00B36324"/>
    <w:rsid w:val="00B41D37"/>
    <w:rsid w:val="00B433FE"/>
    <w:rsid w:val="00B4466B"/>
    <w:rsid w:val="00B46D8E"/>
    <w:rsid w:val="00B47E25"/>
    <w:rsid w:val="00B67638"/>
    <w:rsid w:val="00B71246"/>
    <w:rsid w:val="00B96CB5"/>
    <w:rsid w:val="00BC18EF"/>
    <w:rsid w:val="00BD310F"/>
    <w:rsid w:val="00BE59FE"/>
    <w:rsid w:val="00BF10A2"/>
    <w:rsid w:val="00BF2252"/>
    <w:rsid w:val="00C10387"/>
    <w:rsid w:val="00C127DF"/>
    <w:rsid w:val="00C154AC"/>
    <w:rsid w:val="00C157A5"/>
    <w:rsid w:val="00C215CD"/>
    <w:rsid w:val="00C22CBA"/>
    <w:rsid w:val="00C2624D"/>
    <w:rsid w:val="00C30D55"/>
    <w:rsid w:val="00C3137B"/>
    <w:rsid w:val="00C35D69"/>
    <w:rsid w:val="00C42941"/>
    <w:rsid w:val="00C46502"/>
    <w:rsid w:val="00C545D0"/>
    <w:rsid w:val="00C575EB"/>
    <w:rsid w:val="00C61E5A"/>
    <w:rsid w:val="00C6247E"/>
    <w:rsid w:val="00C6595C"/>
    <w:rsid w:val="00C65B60"/>
    <w:rsid w:val="00C661BA"/>
    <w:rsid w:val="00C66DEF"/>
    <w:rsid w:val="00C67F6C"/>
    <w:rsid w:val="00C7393C"/>
    <w:rsid w:val="00C85080"/>
    <w:rsid w:val="00C937A2"/>
    <w:rsid w:val="00CA0201"/>
    <w:rsid w:val="00CB38EA"/>
    <w:rsid w:val="00CB6700"/>
    <w:rsid w:val="00CC1EFC"/>
    <w:rsid w:val="00CC6A83"/>
    <w:rsid w:val="00CC7D34"/>
    <w:rsid w:val="00CD04E2"/>
    <w:rsid w:val="00CD06B1"/>
    <w:rsid w:val="00CD5413"/>
    <w:rsid w:val="00CE0482"/>
    <w:rsid w:val="00CF7678"/>
    <w:rsid w:val="00D11552"/>
    <w:rsid w:val="00D126E3"/>
    <w:rsid w:val="00D2209F"/>
    <w:rsid w:val="00D370BA"/>
    <w:rsid w:val="00D37154"/>
    <w:rsid w:val="00D40CC3"/>
    <w:rsid w:val="00D41024"/>
    <w:rsid w:val="00D431AE"/>
    <w:rsid w:val="00D446FB"/>
    <w:rsid w:val="00D53A06"/>
    <w:rsid w:val="00D60DA7"/>
    <w:rsid w:val="00D62109"/>
    <w:rsid w:val="00D73E3D"/>
    <w:rsid w:val="00D757D5"/>
    <w:rsid w:val="00D815DF"/>
    <w:rsid w:val="00D824B3"/>
    <w:rsid w:val="00D83923"/>
    <w:rsid w:val="00D85F0E"/>
    <w:rsid w:val="00D8636E"/>
    <w:rsid w:val="00D90F84"/>
    <w:rsid w:val="00D913DB"/>
    <w:rsid w:val="00D91CE6"/>
    <w:rsid w:val="00D93273"/>
    <w:rsid w:val="00D936EC"/>
    <w:rsid w:val="00D96A06"/>
    <w:rsid w:val="00DA2A8E"/>
    <w:rsid w:val="00DA4063"/>
    <w:rsid w:val="00DA51B5"/>
    <w:rsid w:val="00DC0D50"/>
    <w:rsid w:val="00DC45FB"/>
    <w:rsid w:val="00DD5C54"/>
    <w:rsid w:val="00DE0BAD"/>
    <w:rsid w:val="00DE5ACF"/>
    <w:rsid w:val="00DF0912"/>
    <w:rsid w:val="00DF7F39"/>
    <w:rsid w:val="00E038D2"/>
    <w:rsid w:val="00E06339"/>
    <w:rsid w:val="00E13472"/>
    <w:rsid w:val="00E148B3"/>
    <w:rsid w:val="00E15B86"/>
    <w:rsid w:val="00E171C7"/>
    <w:rsid w:val="00E247D4"/>
    <w:rsid w:val="00E2590D"/>
    <w:rsid w:val="00E320BC"/>
    <w:rsid w:val="00E34253"/>
    <w:rsid w:val="00E4334D"/>
    <w:rsid w:val="00E47371"/>
    <w:rsid w:val="00E502C0"/>
    <w:rsid w:val="00E60999"/>
    <w:rsid w:val="00E64685"/>
    <w:rsid w:val="00E654FE"/>
    <w:rsid w:val="00E67BBA"/>
    <w:rsid w:val="00E67DAB"/>
    <w:rsid w:val="00E72360"/>
    <w:rsid w:val="00E73C6E"/>
    <w:rsid w:val="00E76695"/>
    <w:rsid w:val="00E84E85"/>
    <w:rsid w:val="00E90E2C"/>
    <w:rsid w:val="00EA42A4"/>
    <w:rsid w:val="00EB659B"/>
    <w:rsid w:val="00ED6D98"/>
    <w:rsid w:val="00EF0727"/>
    <w:rsid w:val="00EF3689"/>
    <w:rsid w:val="00F01AB2"/>
    <w:rsid w:val="00F032BE"/>
    <w:rsid w:val="00F05D46"/>
    <w:rsid w:val="00F11765"/>
    <w:rsid w:val="00F245A0"/>
    <w:rsid w:val="00F24607"/>
    <w:rsid w:val="00F270FB"/>
    <w:rsid w:val="00F32505"/>
    <w:rsid w:val="00F329B7"/>
    <w:rsid w:val="00F36A7E"/>
    <w:rsid w:val="00F403D5"/>
    <w:rsid w:val="00F420F7"/>
    <w:rsid w:val="00F42C34"/>
    <w:rsid w:val="00F51612"/>
    <w:rsid w:val="00F53D2B"/>
    <w:rsid w:val="00F57D95"/>
    <w:rsid w:val="00F60F51"/>
    <w:rsid w:val="00F6701D"/>
    <w:rsid w:val="00F72034"/>
    <w:rsid w:val="00F769FD"/>
    <w:rsid w:val="00F83C7A"/>
    <w:rsid w:val="00F94636"/>
    <w:rsid w:val="00FA1B30"/>
    <w:rsid w:val="00FB0EA0"/>
    <w:rsid w:val="00FE19B8"/>
    <w:rsid w:val="00FE6227"/>
    <w:rsid w:val="00FF0B24"/>
    <w:rsid w:val="00FF2377"/>
    <w:rsid w:val="00FF37E7"/>
    <w:rsid w:val="00FF382E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4DC2"/>
  <w15:chartTrackingRefBased/>
  <w15:docId w15:val="{EECD1886-EB70-47D5-A1D5-11C6F3BB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lv-LV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49A"/>
  </w:style>
  <w:style w:type="paragraph" w:styleId="Heading1">
    <w:name w:val="heading 1"/>
    <w:basedOn w:val="Normal"/>
    <w:next w:val="Normal"/>
    <w:link w:val="Heading1Char"/>
    <w:qFormat/>
    <w:rsid w:val="003A501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3A501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0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3A501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3A50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nhideWhenUsed/>
    <w:qFormat/>
    <w:rsid w:val="003A50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0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0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0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015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A5015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A5015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A5015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3A5015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3A5015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015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015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015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5015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qFormat/>
    <w:rsid w:val="003A501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rsid w:val="003A501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qFormat/>
    <w:rsid w:val="003A501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3A501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3A5015"/>
    <w:rPr>
      <w:b/>
      <w:bCs/>
    </w:rPr>
  </w:style>
  <w:style w:type="character" w:styleId="Emphasis">
    <w:name w:val="Emphasis"/>
    <w:basedOn w:val="DefaultParagraphFont"/>
    <w:uiPriority w:val="20"/>
    <w:qFormat/>
    <w:rsid w:val="003A5015"/>
    <w:rPr>
      <w:i/>
      <w:iCs/>
      <w:color w:val="F79646" w:themeColor="accent6"/>
    </w:rPr>
  </w:style>
  <w:style w:type="paragraph" w:styleId="NoSpacing">
    <w:name w:val="No Spacing"/>
    <w:uiPriority w:val="1"/>
    <w:qFormat/>
    <w:rsid w:val="003A50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501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501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A501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01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015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A501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A501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A501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A5015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3A501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501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F4594"/>
    <w:rPr>
      <w:color w:val="0000FF"/>
      <w:u w:val="single"/>
    </w:rPr>
  </w:style>
  <w:style w:type="paragraph" w:customStyle="1" w:styleId="tv213">
    <w:name w:val="tv213"/>
    <w:basedOn w:val="Normal"/>
    <w:rsid w:val="00F2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73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E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4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4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4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9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4F5C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F05D46"/>
  </w:style>
  <w:style w:type="paragraph" w:customStyle="1" w:styleId="paragraph">
    <w:name w:val="paragraph"/>
    <w:basedOn w:val="Normal"/>
    <w:next w:val="Normal"/>
    <w:rsid w:val="00F05D46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Normal"/>
    <w:next w:val="Normal"/>
    <w:rsid w:val="00F05D46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er">
    <w:name w:val="header"/>
    <w:basedOn w:val="Normal"/>
    <w:next w:val="Normal"/>
    <w:link w:val="HeaderChar"/>
    <w:uiPriority w:val="99"/>
    <w:rsid w:val="00F05D46"/>
    <w:pPr>
      <w:spacing w:after="280" w:line="240" w:lineRule="auto"/>
      <w:contextualSpacing/>
      <w:jc w:val="right"/>
    </w:pPr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F05D46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customStyle="1" w:styleId="signeddocumentparagraph">
    <w:name w:val="signed_document_paragraph"/>
    <w:basedOn w:val="Normal"/>
    <w:next w:val="Normal"/>
    <w:rsid w:val="00F05D46"/>
    <w:pPr>
      <w:spacing w:after="0" w:line="240" w:lineRule="auto"/>
      <w:contextualSpacing/>
      <w:jc w:val="right"/>
    </w:pPr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05D46"/>
    <w:pPr>
      <w:tabs>
        <w:tab w:val="center" w:pos="4844"/>
        <w:tab w:val="right" w:pos="9689"/>
      </w:tabs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F05D46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F05D46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ridcell--sm--11">
    <w:name w:val="grid__cell--sm--11"/>
    <w:basedOn w:val="DefaultParagraphFont"/>
    <w:rsid w:val="00F05D46"/>
  </w:style>
  <w:style w:type="character" w:customStyle="1" w:styleId="flextablevalue">
    <w:name w:val="flextable__value"/>
    <w:basedOn w:val="DefaultParagraphFont"/>
    <w:rsid w:val="00F05D46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F05D46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5D46"/>
    <w:rPr>
      <w:color w:val="800080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C67F6C"/>
  </w:style>
  <w:style w:type="paragraph" w:customStyle="1" w:styleId="labojumupamats">
    <w:name w:val="labojumu_pamats"/>
    <w:basedOn w:val="Normal"/>
    <w:rsid w:val="00C6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uiPriority w:val="39"/>
    <w:rsid w:val="007816C5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609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9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9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5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935">
          <w:marLeft w:val="0"/>
          <w:marRight w:val="0"/>
          <w:marTop w:val="5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554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57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597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32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3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502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64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73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7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794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9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504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44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28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17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7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02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34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9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16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21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18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30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9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893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74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327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990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319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2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0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011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549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896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9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184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42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wwwraksti/2020/035/BILDES/P2_14.08.2021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37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2E9C-CC6C-4935-8146-E4369CC4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C72A14A5</Template>
  <TotalTime>1</TotalTime>
  <Pages>1</Pages>
  <Words>1671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2020. gada 11. februāra noteikumos Nr. 92 "Starptautiskās kravu loģistikas un ostu informācijas sistēmas noteikumi"</vt:lpstr>
    </vt:vector>
  </TitlesOfParts>
  <Company>Satiksmes ministrija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2020. gada 11. februāra noteikumos Nr. 92 "Starptautiskās kravu loģistikas un ostu informācijas sistēmas noteikumi"</dc:title>
  <dc:subject>Noteikumu projekts</dc:subject>
  <dc:creator>Viesturs Ruško</dc:creator>
  <cp:keywords/>
  <dc:description>67062127, viesurs.rusko@lja.lv</dc:description>
  <cp:lastModifiedBy>Viesturs Ruško</cp:lastModifiedBy>
  <cp:revision>2</cp:revision>
  <dcterms:created xsi:type="dcterms:W3CDTF">2025-05-19T12:35:00Z</dcterms:created>
  <dcterms:modified xsi:type="dcterms:W3CDTF">2025-05-19T12:35:00Z</dcterms:modified>
</cp:coreProperties>
</file>