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BA73D" w14:textId="605AF480" w:rsidR="00AE014D" w:rsidRPr="00C957B4" w:rsidRDefault="00AE014D" w:rsidP="00AE014D">
      <w:pPr>
        <w:jc w:val="right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7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pielikums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Ministru kabineta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Dt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]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noteikumiem Nr.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Nr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]</w:t>
      </w:r>
    </w:p>
    <w:p w14:paraId="16777302" w14:textId="12C034DB" w:rsidR="009A0DEA" w:rsidRPr="00AE014D" w:rsidRDefault="00AE014D" w:rsidP="00AE014D">
      <w:pPr>
        <w:spacing w:before="280" w:after="280"/>
        <w:jc w:val="center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Publiskā elektronisko sakaru tīkla kritiskajās daļās izmantoto iekārtu, programmatūru un ārpakalpojumu saraksta veidlapa</w:t>
      </w:r>
    </w:p>
    <w:tbl>
      <w:tblPr>
        <w:tblStyle w:val="TableGrid"/>
        <w:tblW w:w="10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ayout w:type="fixed"/>
        <w:tblLook w:val="04A0" w:firstRow="1" w:lastRow="0" w:firstColumn="1" w:lastColumn="0" w:noHBand="0" w:noVBand="1"/>
      </w:tblPr>
      <w:tblGrid>
        <w:gridCol w:w="252"/>
        <w:gridCol w:w="28"/>
        <w:gridCol w:w="644"/>
        <w:gridCol w:w="1570"/>
        <w:gridCol w:w="1040"/>
        <w:gridCol w:w="120"/>
        <w:gridCol w:w="1156"/>
        <w:gridCol w:w="435"/>
        <w:gridCol w:w="793"/>
        <w:gridCol w:w="48"/>
        <w:gridCol w:w="816"/>
        <w:gridCol w:w="459"/>
        <w:gridCol w:w="2840"/>
        <w:gridCol w:w="32"/>
        <w:gridCol w:w="251"/>
      </w:tblGrid>
      <w:tr w:rsidR="007C0833" w:rsidRPr="002A1C57" w14:paraId="5C508216" w14:textId="77777777" w:rsidTr="00C5690C">
        <w:tc>
          <w:tcPr>
            <w:tcW w:w="10484" w:type="dxa"/>
            <w:gridSpan w:val="15"/>
            <w:tcBorders>
              <w:top w:val="single" w:sz="8" w:space="0" w:color="666633"/>
              <w:left w:val="single" w:sz="8" w:space="0" w:color="666633"/>
              <w:right w:val="single" w:sz="8" w:space="0" w:color="666633"/>
            </w:tcBorders>
            <w:shd w:val="clear" w:color="auto" w:fill="666633"/>
          </w:tcPr>
          <w:p w14:paraId="6124D01B" w14:textId="1A09CD5C" w:rsidR="007C0833" w:rsidRPr="00123873" w:rsidRDefault="007C0833" w:rsidP="00F266F7">
            <w:pPr>
              <w:jc w:val="center"/>
              <w:rPr>
                <w:rFonts w:ascii="Arial" w:hAnsi="Arial" w:cs="Arial"/>
                <w:b/>
                <w:bCs/>
                <w:lang w:val="lv-LV"/>
              </w:rPr>
            </w:pPr>
          </w:p>
        </w:tc>
      </w:tr>
      <w:tr w:rsidR="00EC40D5" w:rsidRPr="002A1C57" w14:paraId="13BE54B0" w14:textId="77777777" w:rsidTr="00C5690C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293F94A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81" w:type="dxa"/>
            <w:gridSpan w:val="13"/>
            <w:shd w:val="clear" w:color="auto" w:fill="F2F2F2"/>
          </w:tcPr>
          <w:p w14:paraId="59377E62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40F8616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A1C57" w:rsidRPr="001B4252" w14:paraId="20EA2610" w14:textId="77777777" w:rsidTr="00C5690C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2E112D9F" w14:textId="77777777" w:rsidR="009A0DEA" w:rsidRPr="001B4252" w:rsidRDefault="009A0DEA" w:rsidP="009A0DE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81" w:type="dxa"/>
            <w:gridSpan w:val="13"/>
            <w:shd w:val="clear" w:color="auto" w:fill="F2F2F2"/>
          </w:tcPr>
          <w:p w14:paraId="36CA4CC3" w14:textId="3A90104B" w:rsidR="00C5690C" w:rsidRDefault="00D6435C" w:rsidP="00C569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PEST kritiskajās daļās i</w:t>
            </w:r>
            <w:r w:rsidR="00C5690C" w:rsidRPr="00C5690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zmantot</w:t>
            </w:r>
            <w:r w:rsidR="00C5690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</w:t>
            </w:r>
            <w:r w:rsidR="00A210B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C5690C" w:rsidRPr="00C5690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iekār</w:t>
            </w:r>
            <w:r w:rsidR="00C5690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tu</w:t>
            </w:r>
            <w:r w:rsidR="00C5690C" w:rsidRPr="00C5690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, programmatūr</w:t>
            </w:r>
            <w:r w:rsidR="00C5690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u</w:t>
            </w:r>
            <w:r w:rsidR="00C5690C" w:rsidRPr="00C5690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un ārpakalpojum</w:t>
            </w:r>
            <w:r w:rsidR="00C5690C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u</w:t>
            </w:r>
          </w:p>
          <w:p w14:paraId="2F14CEAA" w14:textId="4A1CB81D" w:rsidR="00C5690C" w:rsidRDefault="00C5690C" w:rsidP="00C5690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SARAKSTS</w:t>
            </w:r>
          </w:p>
          <w:p w14:paraId="0CCE4516" w14:textId="4C491B36" w:rsidR="00EC40D5" w:rsidRPr="00EC40D5" w:rsidRDefault="00EC40D5" w:rsidP="00EC40D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603D0B5F" w14:textId="77777777" w:rsidR="009A0DEA" w:rsidRPr="001B4252" w:rsidRDefault="009A0DEA" w:rsidP="009A0DE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A4677F" w14:paraId="0AFE74D8" w14:textId="77777777" w:rsidTr="00C5690C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228CF669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  <w:gridSpan w:val="5"/>
            <w:shd w:val="clear" w:color="auto" w:fill="F2F2F2"/>
          </w:tcPr>
          <w:p w14:paraId="14D5E1C7" w14:textId="77777777" w:rsidR="009A0DEA" w:rsidRPr="007C0833" w:rsidRDefault="009A0DEA" w:rsidP="009A0DEA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2384" w:type="dxa"/>
            <w:gridSpan w:val="3"/>
            <w:shd w:val="clear" w:color="auto" w:fill="F2F2F2"/>
          </w:tcPr>
          <w:p w14:paraId="6C435BA4" w14:textId="77777777" w:rsidR="007C0833" w:rsidRDefault="007C0833" w:rsidP="007C083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95" w:type="dxa"/>
            <w:gridSpan w:val="5"/>
            <w:shd w:val="clear" w:color="auto" w:fill="F2F2F2"/>
          </w:tcPr>
          <w:p w14:paraId="6F1FA64D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2C3BBE40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DD14A5" w14:paraId="3A7D8533" w14:textId="77777777" w:rsidTr="00C5690C">
        <w:tc>
          <w:tcPr>
            <w:tcW w:w="252" w:type="dxa"/>
            <w:tcBorders>
              <w:left w:val="single" w:sz="8" w:space="0" w:color="666633"/>
            </w:tcBorders>
            <w:shd w:val="clear" w:color="auto" w:fill="666633"/>
          </w:tcPr>
          <w:p w14:paraId="5D40B5D8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81" w:type="dxa"/>
            <w:gridSpan w:val="13"/>
            <w:shd w:val="clear" w:color="auto" w:fill="666633"/>
          </w:tcPr>
          <w:p w14:paraId="168D18A1" w14:textId="754DAC61" w:rsidR="00584F5C" w:rsidRPr="00DD14A5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1. Informācija par </w:t>
            </w:r>
            <w:r w:rsidR="00A210BD">
              <w:rPr>
                <w:rFonts w:ascii="Arial" w:hAnsi="Arial" w:cs="Arial"/>
                <w:b/>
                <w:bCs/>
                <w:color w:val="FFFFFF" w:themeColor="background1"/>
              </w:rPr>
              <w:t xml:space="preserve">subjektu </w:t>
            </w: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666633"/>
          </w:tcPr>
          <w:p w14:paraId="3DF6A750" w14:textId="77777777" w:rsidR="00584F5C" w:rsidRPr="00DD14A5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84F5C" w:rsidRPr="00C27E79" w14:paraId="1780BECE" w14:textId="77777777" w:rsidTr="00C5690C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7C6BC6E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gridSpan w:val="5"/>
            <w:shd w:val="clear" w:color="auto" w:fill="F2F2F2"/>
          </w:tcPr>
          <w:p w14:paraId="4DBA496F" w14:textId="77777777" w:rsidR="00584F5C" w:rsidRPr="00C27E79" w:rsidRDefault="00584F5C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84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7EA0061B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95" w:type="dxa"/>
            <w:gridSpan w:val="5"/>
            <w:tcBorders>
              <w:bottom w:val="single" w:sz="8" w:space="0" w:color="auto"/>
            </w:tcBorders>
            <w:shd w:val="clear" w:color="auto" w:fill="F2F2F2"/>
          </w:tcPr>
          <w:p w14:paraId="5C173165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00CEC5A3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48997A91" w14:textId="77777777" w:rsidTr="00AE014D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4124AE58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82" w:type="dxa"/>
            <w:gridSpan w:val="4"/>
            <w:tcBorders>
              <w:right w:val="single" w:sz="8" w:space="0" w:color="auto"/>
            </w:tcBorders>
            <w:shd w:val="clear" w:color="auto" w:fill="F2F2F2"/>
          </w:tcPr>
          <w:p w14:paraId="37412C37" w14:textId="77777777" w:rsidR="00584F5C" w:rsidRPr="001B4252" w:rsidRDefault="00584F5C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1B4252">
              <w:rPr>
                <w:rFonts w:ascii="Arial" w:hAnsi="Arial" w:cs="Arial"/>
                <w:sz w:val="20"/>
                <w:szCs w:val="20"/>
              </w:rPr>
              <w:t>Subjekta nosaukums:</w:t>
            </w:r>
          </w:p>
        </w:tc>
        <w:tc>
          <w:tcPr>
            <w:tcW w:w="669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A4A0BBA" w14:textId="77777777" w:rsidR="00584F5C" w:rsidRPr="001B425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65B0BEED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84F5C" w:rsidRPr="00C27E79" w14:paraId="422B7954" w14:textId="77777777" w:rsidTr="00AE014D">
        <w:trPr>
          <w:trHeight w:val="57"/>
        </w:trPr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42FFD8CE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82" w:type="dxa"/>
            <w:gridSpan w:val="4"/>
            <w:shd w:val="clear" w:color="auto" w:fill="F2F2F2"/>
          </w:tcPr>
          <w:p w14:paraId="6C2D1F4A" w14:textId="77777777" w:rsidR="00584F5C" w:rsidRPr="00C27E79" w:rsidRDefault="00584F5C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04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1A164C87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95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64828712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7E84A7EF" w14:textId="77777777" w:rsidR="00584F5C" w:rsidRPr="00C27E79" w:rsidRDefault="00584F5C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584F5C" w14:paraId="7AB45A38" w14:textId="77777777" w:rsidTr="00AE014D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18DA6EF3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82" w:type="dxa"/>
            <w:gridSpan w:val="4"/>
            <w:tcBorders>
              <w:right w:val="single" w:sz="8" w:space="0" w:color="auto"/>
            </w:tcBorders>
            <w:shd w:val="clear" w:color="auto" w:fill="F2F2F2"/>
          </w:tcPr>
          <w:p w14:paraId="0EDF152E" w14:textId="77777777" w:rsidR="00584F5C" w:rsidRPr="001B4252" w:rsidRDefault="00584F5C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1B4252">
              <w:rPr>
                <w:rFonts w:ascii="Arial" w:hAnsi="Arial" w:cs="Arial"/>
                <w:sz w:val="20"/>
                <w:szCs w:val="20"/>
              </w:rPr>
              <w:t xml:space="preserve">Subjekta </w:t>
            </w:r>
            <w:r>
              <w:rPr>
                <w:rFonts w:ascii="Arial" w:hAnsi="Arial" w:cs="Arial"/>
                <w:sz w:val="20"/>
                <w:szCs w:val="20"/>
              </w:rPr>
              <w:t>reģistrācijas numurs</w:t>
            </w:r>
            <w:r w:rsidRPr="001B425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69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F3C4255" w14:textId="77777777" w:rsidR="00584F5C" w:rsidRPr="001B4252" w:rsidRDefault="00584F5C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65C96854" w14:textId="77777777" w:rsidR="00584F5C" w:rsidRDefault="00584F5C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13B0E" w:rsidRPr="00C27E79" w14:paraId="2AA8CD08" w14:textId="77777777" w:rsidTr="00AE014D">
        <w:trPr>
          <w:trHeight w:val="57"/>
        </w:trPr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5C79EBE0" w14:textId="77777777" w:rsidR="00A13B0E" w:rsidRPr="00C27E79" w:rsidRDefault="00A13B0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82" w:type="dxa"/>
            <w:gridSpan w:val="4"/>
            <w:shd w:val="clear" w:color="auto" w:fill="F2F2F2"/>
          </w:tcPr>
          <w:p w14:paraId="4C5AC665" w14:textId="77777777" w:rsidR="00A13B0E" w:rsidRPr="00C27E79" w:rsidRDefault="00A13B0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04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5179EF40" w14:textId="77777777" w:rsidR="00A13B0E" w:rsidRPr="00C27E79" w:rsidRDefault="00A13B0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95" w:type="dxa"/>
            <w:gridSpan w:val="5"/>
            <w:tcBorders>
              <w:top w:val="single" w:sz="8" w:space="0" w:color="auto"/>
            </w:tcBorders>
            <w:shd w:val="clear" w:color="auto" w:fill="F2F2F2"/>
          </w:tcPr>
          <w:p w14:paraId="4DDC4CEE" w14:textId="77777777" w:rsidR="00A13B0E" w:rsidRPr="00C27E79" w:rsidRDefault="00A13B0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178028C5" w14:textId="77777777" w:rsidR="00A13B0E" w:rsidRPr="00C27E79" w:rsidRDefault="00A13B0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13B0E" w:rsidRPr="00C27E79" w14:paraId="00F13871" w14:textId="77777777" w:rsidTr="00C5690C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3FDE033A" w14:textId="77777777" w:rsidR="00A13B0E" w:rsidRPr="00C27E79" w:rsidRDefault="00A13B0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gridSpan w:val="5"/>
            <w:shd w:val="clear" w:color="auto" w:fill="F2F2F2"/>
          </w:tcPr>
          <w:p w14:paraId="432E99E4" w14:textId="77777777" w:rsidR="00A13B0E" w:rsidRPr="00C27E79" w:rsidRDefault="00A13B0E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84" w:type="dxa"/>
            <w:gridSpan w:val="3"/>
            <w:shd w:val="clear" w:color="auto" w:fill="F2F2F2"/>
          </w:tcPr>
          <w:p w14:paraId="6DD2A727" w14:textId="77777777" w:rsidR="00A13B0E" w:rsidRPr="00C27E79" w:rsidRDefault="00A13B0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95" w:type="dxa"/>
            <w:gridSpan w:val="5"/>
            <w:shd w:val="clear" w:color="auto" w:fill="F2F2F2"/>
          </w:tcPr>
          <w:p w14:paraId="45636F84" w14:textId="77777777" w:rsidR="00A13B0E" w:rsidRPr="00C27E79" w:rsidRDefault="00A13B0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12B9E775" w14:textId="77777777" w:rsidR="00A13B0E" w:rsidRPr="00C27E79" w:rsidRDefault="00A13B0E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210BD" w:rsidRPr="00DD14A5" w14:paraId="553FC9F0" w14:textId="77777777" w:rsidTr="00F266F7">
        <w:tc>
          <w:tcPr>
            <w:tcW w:w="252" w:type="dxa"/>
            <w:tcBorders>
              <w:left w:val="single" w:sz="8" w:space="0" w:color="666633"/>
            </w:tcBorders>
            <w:shd w:val="clear" w:color="auto" w:fill="666633"/>
          </w:tcPr>
          <w:p w14:paraId="02042F3B" w14:textId="77777777" w:rsidR="00A210BD" w:rsidRPr="00DD14A5" w:rsidRDefault="00A210B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81" w:type="dxa"/>
            <w:gridSpan w:val="13"/>
            <w:shd w:val="clear" w:color="auto" w:fill="666633"/>
          </w:tcPr>
          <w:p w14:paraId="7594AACB" w14:textId="3E5F9F57" w:rsidR="00A210BD" w:rsidRPr="00DD14A5" w:rsidRDefault="00A210BD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2</w:t>
            </w: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Informācija par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publisko elektronisko sakaru tīklu</w:t>
            </w: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666633"/>
          </w:tcPr>
          <w:p w14:paraId="63692F13" w14:textId="77777777" w:rsidR="00A210BD" w:rsidRPr="00DD14A5" w:rsidRDefault="00A210B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A210BD" w:rsidRPr="00C27E79" w14:paraId="5FFAA052" w14:textId="77777777" w:rsidTr="00F266F7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0B32D475" w14:textId="77777777" w:rsidR="00A210BD" w:rsidRPr="00C27E79" w:rsidRDefault="00A210B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gridSpan w:val="5"/>
            <w:shd w:val="clear" w:color="auto" w:fill="F2F2F2"/>
          </w:tcPr>
          <w:p w14:paraId="380D3EEE" w14:textId="77777777" w:rsidR="00A210BD" w:rsidRPr="00C27E79" w:rsidRDefault="00A210BD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84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6F3413AA" w14:textId="77777777" w:rsidR="00A210BD" w:rsidRPr="00C27E79" w:rsidRDefault="00A210B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95" w:type="dxa"/>
            <w:gridSpan w:val="5"/>
            <w:tcBorders>
              <w:bottom w:val="single" w:sz="8" w:space="0" w:color="auto"/>
            </w:tcBorders>
            <w:shd w:val="clear" w:color="auto" w:fill="F2F2F2"/>
          </w:tcPr>
          <w:p w14:paraId="3BE34D7B" w14:textId="77777777" w:rsidR="00A210BD" w:rsidRPr="00C27E79" w:rsidRDefault="00A210B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1A2030BE" w14:textId="77777777" w:rsidR="00A210BD" w:rsidRPr="00C27E79" w:rsidRDefault="00A210B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210BD" w14:paraId="0EAF0B9B" w14:textId="77777777" w:rsidTr="00AE014D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2CE54594" w14:textId="77777777" w:rsidR="00A210BD" w:rsidRDefault="00A210B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82" w:type="dxa"/>
            <w:gridSpan w:val="4"/>
            <w:tcBorders>
              <w:right w:val="single" w:sz="8" w:space="0" w:color="auto"/>
            </w:tcBorders>
            <w:shd w:val="clear" w:color="auto" w:fill="F2F2F2"/>
          </w:tcPr>
          <w:p w14:paraId="72AB05CB" w14:textId="29E5E1AF" w:rsidR="00A210BD" w:rsidRPr="001B4252" w:rsidRDefault="00A210BD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Publiskā elektronisko sakaru tīkla</w:t>
            </w:r>
            <w:r w:rsidRPr="001B4252">
              <w:rPr>
                <w:rFonts w:ascii="Arial" w:hAnsi="Arial" w:cs="Arial"/>
                <w:sz w:val="20"/>
                <w:szCs w:val="20"/>
              </w:rPr>
              <w:t xml:space="preserve"> nosaukums:</w:t>
            </w:r>
          </w:p>
        </w:tc>
        <w:tc>
          <w:tcPr>
            <w:tcW w:w="669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60A4471" w14:textId="77777777" w:rsidR="00A210BD" w:rsidRPr="001B4252" w:rsidRDefault="00A210BD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72F07B17" w14:textId="77777777" w:rsidR="00A210BD" w:rsidRDefault="00A210BD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210BD" w:rsidRPr="00C27E79" w14:paraId="7A43DE5D" w14:textId="77777777" w:rsidTr="00AE014D">
        <w:trPr>
          <w:trHeight w:val="57"/>
        </w:trPr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2C700569" w14:textId="77777777" w:rsidR="00A210BD" w:rsidRPr="00C27E79" w:rsidRDefault="00A210B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82" w:type="dxa"/>
            <w:gridSpan w:val="4"/>
            <w:shd w:val="clear" w:color="auto" w:fill="F2F2F2"/>
          </w:tcPr>
          <w:p w14:paraId="608C5E71" w14:textId="77777777" w:rsidR="00A210BD" w:rsidRPr="00C27E79" w:rsidRDefault="00A210BD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04" w:type="dxa"/>
            <w:gridSpan w:val="4"/>
            <w:tcBorders>
              <w:top w:val="single" w:sz="8" w:space="0" w:color="auto"/>
            </w:tcBorders>
            <w:shd w:val="clear" w:color="auto" w:fill="F2F2F2"/>
          </w:tcPr>
          <w:p w14:paraId="040FF1F7" w14:textId="77777777" w:rsidR="00A210BD" w:rsidRPr="00C27E79" w:rsidRDefault="00A210B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95" w:type="dxa"/>
            <w:gridSpan w:val="5"/>
            <w:tcBorders>
              <w:top w:val="single" w:sz="8" w:space="0" w:color="auto"/>
            </w:tcBorders>
            <w:shd w:val="clear" w:color="auto" w:fill="F2F2F2"/>
          </w:tcPr>
          <w:p w14:paraId="72C24D32" w14:textId="77777777" w:rsidR="00A210BD" w:rsidRPr="00C27E79" w:rsidRDefault="00A210B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23186769" w14:textId="77777777" w:rsidR="00A210BD" w:rsidRPr="00C27E79" w:rsidRDefault="00A210B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210BD" w:rsidRPr="00C27E79" w14:paraId="10BD1980" w14:textId="77777777" w:rsidTr="00F266F7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18B690F8" w14:textId="77777777" w:rsidR="00A210BD" w:rsidRPr="00C27E79" w:rsidRDefault="00A210B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gridSpan w:val="5"/>
            <w:shd w:val="clear" w:color="auto" w:fill="F2F2F2"/>
          </w:tcPr>
          <w:p w14:paraId="2EE44540" w14:textId="77777777" w:rsidR="00A210BD" w:rsidRPr="00C27E79" w:rsidRDefault="00A210BD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84" w:type="dxa"/>
            <w:gridSpan w:val="3"/>
            <w:shd w:val="clear" w:color="auto" w:fill="F2F2F2"/>
          </w:tcPr>
          <w:p w14:paraId="064162D9" w14:textId="77777777" w:rsidR="00A210BD" w:rsidRPr="00C27E79" w:rsidRDefault="00A210B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95" w:type="dxa"/>
            <w:gridSpan w:val="5"/>
            <w:shd w:val="clear" w:color="auto" w:fill="F2F2F2"/>
          </w:tcPr>
          <w:p w14:paraId="1579D3F6" w14:textId="77777777" w:rsidR="00A210BD" w:rsidRPr="00C27E79" w:rsidRDefault="00A210B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7DC52F86" w14:textId="77777777" w:rsidR="00A210BD" w:rsidRPr="00C27E79" w:rsidRDefault="00A210BD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13B0E" w:rsidRPr="00DD14A5" w14:paraId="46CD9CDC" w14:textId="77777777" w:rsidTr="00123873">
        <w:tc>
          <w:tcPr>
            <w:tcW w:w="252" w:type="dxa"/>
            <w:tcBorders>
              <w:left w:val="single" w:sz="8" w:space="0" w:color="666633"/>
            </w:tcBorders>
            <w:shd w:val="clear" w:color="auto" w:fill="666633"/>
          </w:tcPr>
          <w:p w14:paraId="56EB0A7B" w14:textId="77777777" w:rsidR="00A13B0E" w:rsidRPr="00DD14A5" w:rsidRDefault="00A13B0E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81" w:type="dxa"/>
            <w:gridSpan w:val="13"/>
            <w:shd w:val="clear" w:color="auto" w:fill="666633"/>
          </w:tcPr>
          <w:p w14:paraId="11FDFD2F" w14:textId="7B135316" w:rsidR="00A13B0E" w:rsidRPr="00DD14A5" w:rsidRDefault="00A210BD" w:rsidP="00A13B0E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3</w:t>
            </w:r>
            <w:r w:rsidR="00A13B0E"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</w:t>
            </w:r>
            <w:r w:rsidR="00C5690C">
              <w:rPr>
                <w:rFonts w:ascii="Arial" w:hAnsi="Arial" w:cs="Arial"/>
                <w:b/>
                <w:bCs/>
                <w:color w:val="FFFFFF" w:themeColor="background1"/>
              </w:rPr>
              <w:t>Saraksts</w:t>
            </w: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666633"/>
          </w:tcPr>
          <w:p w14:paraId="57E6A826" w14:textId="77777777" w:rsidR="00A13B0E" w:rsidRPr="00DD14A5" w:rsidRDefault="00A13B0E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123873" w:rsidRPr="00C27E79" w14:paraId="718DD65B" w14:textId="77777777" w:rsidTr="00123873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590782B4" w14:textId="77777777" w:rsidR="00A13B0E" w:rsidRPr="00C27E79" w:rsidRDefault="00A13B0E" w:rsidP="00A13B0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gridSpan w:val="5"/>
            <w:tcBorders>
              <w:bottom w:val="single" w:sz="8" w:space="0" w:color="000000" w:themeColor="text1"/>
            </w:tcBorders>
            <w:shd w:val="clear" w:color="auto" w:fill="F2F2F2"/>
          </w:tcPr>
          <w:p w14:paraId="102E2AFB" w14:textId="77777777" w:rsidR="00A13B0E" w:rsidRPr="00C27E79" w:rsidRDefault="00A13B0E" w:rsidP="00A13B0E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84" w:type="dxa"/>
            <w:gridSpan w:val="3"/>
            <w:tcBorders>
              <w:bottom w:val="single" w:sz="8" w:space="0" w:color="000000" w:themeColor="text1"/>
            </w:tcBorders>
            <w:shd w:val="clear" w:color="auto" w:fill="F2F2F2"/>
          </w:tcPr>
          <w:p w14:paraId="56338EC3" w14:textId="77777777" w:rsidR="00A13B0E" w:rsidRPr="00C27E79" w:rsidRDefault="00A13B0E" w:rsidP="00A13B0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95" w:type="dxa"/>
            <w:gridSpan w:val="5"/>
            <w:tcBorders>
              <w:bottom w:val="single" w:sz="8" w:space="0" w:color="000000" w:themeColor="text1"/>
            </w:tcBorders>
            <w:shd w:val="clear" w:color="auto" w:fill="F2F2F2"/>
          </w:tcPr>
          <w:p w14:paraId="12F8B5CB" w14:textId="77777777" w:rsidR="00A13B0E" w:rsidRPr="00C27E79" w:rsidRDefault="00A13B0E" w:rsidP="00A13B0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6A62F640" w14:textId="77777777" w:rsidR="00A13B0E" w:rsidRPr="00C27E79" w:rsidRDefault="00A13B0E" w:rsidP="00A13B0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123873" w14:paraId="3522E79A" w14:textId="77777777" w:rsidTr="00123873">
        <w:trPr>
          <w:trHeight w:val="528"/>
        </w:trPr>
        <w:tc>
          <w:tcPr>
            <w:tcW w:w="252" w:type="dxa"/>
            <w:vMerge w:val="restart"/>
            <w:tcBorders>
              <w:left w:val="single" w:sz="8" w:space="0" w:color="666633"/>
              <w:right w:val="single" w:sz="8" w:space="0" w:color="000000" w:themeColor="text1"/>
            </w:tcBorders>
            <w:shd w:val="clear" w:color="auto" w:fill="F2F2F2"/>
          </w:tcPr>
          <w:p w14:paraId="1DF27398" w14:textId="77777777" w:rsidR="00C5690C" w:rsidRDefault="00C5690C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2" w:type="dxa"/>
            <w:gridSpan w:val="2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643"/>
            <w:vAlign w:val="center"/>
          </w:tcPr>
          <w:p w14:paraId="6AE8A2ED" w14:textId="4EB57137" w:rsidR="00C5690C" w:rsidRPr="00C5690C" w:rsidRDefault="00C5690C" w:rsidP="00C5690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690C">
              <w:rPr>
                <w:rFonts w:ascii="Arial" w:hAnsi="Arial" w:cs="Arial"/>
                <w:b/>
                <w:bCs/>
                <w:sz w:val="20"/>
                <w:szCs w:val="20"/>
              </w:rPr>
              <w:t>Nr.</w:t>
            </w:r>
          </w:p>
          <w:p w14:paraId="69E44DD8" w14:textId="59714ECB" w:rsidR="00C5690C" w:rsidRPr="00C5690C" w:rsidRDefault="00C5690C" w:rsidP="00C5690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690C">
              <w:rPr>
                <w:rFonts w:ascii="Arial" w:hAnsi="Arial" w:cs="Arial"/>
                <w:b/>
                <w:bCs/>
                <w:sz w:val="20"/>
                <w:szCs w:val="20"/>
              </w:rPr>
              <w:t>p. k.</w:t>
            </w:r>
          </w:p>
        </w:tc>
        <w:tc>
          <w:tcPr>
            <w:tcW w:w="157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643"/>
            <w:vAlign w:val="center"/>
          </w:tcPr>
          <w:p w14:paraId="768B5844" w14:textId="346CF048" w:rsidR="00C5690C" w:rsidRPr="00C5690C" w:rsidRDefault="00C5690C" w:rsidP="00C5690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690C">
              <w:rPr>
                <w:rFonts w:ascii="Arial" w:hAnsi="Arial" w:cs="Arial"/>
                <w:b/>
                <w:bCs/>
                <w:sz w:val="20"/>
                <w:szCs w:val="20"/>
              </w:rPr>
              <w:t>Publisko elektronisko sakaru tīkla kritiskā daļa</w:t>
            </w:r>
          </w:p>
        </w:tc>
        <w:tc>
          <w:tcPr>
            <w:tcW w:w="231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643"/>
            <w:vAlign w:val="center"/>
          </w:tcPr>
          <w:p w14:paraId="1911AE22" w14:textId="77777777" w:rsidR="00C5690C" w:rsidRPr="00C5690C" w:rsidRDefault="00C5690C" w:rsidP="00C5690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690C">
              <w:rPr>
                <w:rFonts w:ascii="Arial" w:hAnsi="Arial" w:cs="Arial"/>
                <w:b/>
                <w:bCs/>
                <w:sz w:val="20"/>
                <w:szCs w:val="20"/>
              </w:rPr>
              <w:t>Izmantotās iekārtas</w:t>
            </w:r>
          </w:p>
        </w:tc>
        <w:tc>
          <w:tcPr>
            <w:tcW w:w="2551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643"/>
            <w:vAlign w:val="center"/>
          </w:tcPr>
          <w:p w14:paraId="007DAE0D" w14:textId="38907628" w:rsidR="00C5690C" w:rsidRPr="00C5690C" w:rsidRDefault="00C5690C" w:rsidP="00C5690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690C">
              <w:rPr>
                <w:rFonts w:ascii="Arial" w:hAnsi="Arial" w:cs="Arial"/>
                <w:b/>
                <w:bCs/>
                <w:sz w:val="20"/>
                <w:szCs w:val="20"/>
              </w:rPr>
              <w:t>Izmantotās programmatūras</w:t>
            </w:r>
          </w:p>
        </w:tc>
        <w:tc>
          <w:tcPr>
            <w:tcW w:w="2872" w:type="dxa"/>
            <w:gridSpan w:val="2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643"/>
            <w:vAlign w:val="center"/>
          </w:tcPr>
          <w:p w14:paraId="14EF3F3B" w14:textId="467D4463" w:rsidR="00C5690C" w:rsidRDefault="00C5690C" w:rsidP="00C5690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5690C">
              <w:rPr>
                <w:rFonts w:ascii="Arial" w:hAnsi="Arial" w:cs="Arial"/>
                <w:b/>
                <w:bCs/>
                <w:sz w:val="20"/>
                <w:szCs w:val="20"/>
              </w:rPr>
              <w:t>Ārpakalpojumi</w:t>
            </w:r>
          </w:p>
          <w:p w14:paraId="79494B5B" w14:textId="22F07ED2" w:rsidR="00C5690C" w:rsidRPr="0057209D" w:rsidRDefault="00C5690C" w:rsidP="00C569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(juridiskās personas nosaukums, reģistrācijas Nr. vai fiziskās personas vārds, uzvārds, personas kods)</w:t>
            </w:r>
          </w:p>
        </w:tc>
        <w:tc>
          <w:tcPr>
            <w:tcW w:w="251" w:type="dxa"/>
            <w:vMerge w:val="restart"/>
            <w:tcBorders>
              <w:left w:val="single" w:sz="8" w:space="0" w:color="000000" w:themeColor="text1"/>
              <w:right w:val="single" w:sz="8" w:space="0" w:color="666633"/>
            </w:tcBorders>
            <w:shd w:val="clear" w:color="auto" w:fill="F2F2F2"/>
          </w:tcPr>
          <w:p w14:paraId="0BDCEAA8" w14:textId="77777777" w:rsidR="00C5690C" w:rsidRDefault="00C5690C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23873" w14:paraId="41E16C7D" w14:textId="77777777" w:rsidTr="00123873">
        <w:trPr>
          <w:trHeight w:val="897"/>
        </w:trPr>
        <w:tc>
          <w:tcPr>
            <w:tcW w:w="252" w:type="dxa"/>
            <w:vMerge/>
            <w:tcBorders>
              <w:left w:val="single" w:sz="8" w:space="0" w:color="666633"/>
              <w:right w:val="single" w:sz="8" w:space="0" w:color="000000" w:themeColor="text1"/>
            </w:tcBorders>
            <w:shd w:val="clear" w:color="auto" w:fill="F2F2F2"/>
          </w:tcPr>
          <w:p w14:paraId="6E496311" w14:textId="77777777" w:rsidR="00C5690C" w:rsidRDefault="00C5690C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2" w:type="dxa"/>
            <w:gridSpan w:val="2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/>
          </w:tcPr>
          <w:p w14:paraId="106A7538" w14:textId="77777777" w:rsidR="00C5690C" w:rsidRDefault="00C5690C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/>
          </w:tcPr>
          <w:p w14:paraId="5F1FAA5A" w14:textId="77777777" w:rsidR="00C5690C" w:rsidRDefault="00C5690C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643"/>
            <w:vAlign w:val="center"/>
          </w:tcPr>
          <w:p w14:paraId="1BD1629F" w14:textId="07FDFE14" w:rsidR="00C5690C" w:rsidRDefault="00C5690C" w:rsidP="00C5690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ražotājs</w:t>
            </w:r>
          </w:p>
        </w:tc>
        <w:tc>
          <w:tcPr>
            <w:tcW w:w="11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643"/>
            <w:vAlign w:val="center"/>
          </w:tcPr>
          <w:p w14:paraId="4AC1352B" w14:textId="69941A77" w:rsidR="00C5690C" w:rsidRDefault="00C5690C" w:rsidP="00C5690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modelis</w:t>
            </w:r>
          </w:p>
        </w:tc>
        <w:tc>
          <w:tcPr>
            <w:tcW w:w="127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643"/>
            <w:vAlign w:val="center"/>
          </w:tcPr>
          <w:p w14:paraId="7121906E" w14:textId="51FD2EC9" w:rsidR="00C5690C" w:rsidRDefault="00C5690C" w:rsidP="00C5690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izstrādātājs</w:t>
            </w:r>
          </w:p>
        </w:tc>
        <w:tc>
          <w:tcPr>
            <w:tcW w:w="127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643"/>
            <w:vAlign w:val="center"/>
          </w:tcPr>
          <w:p w14:paraId="5CD723B2" w14:textId="51CA5DCE" w:rsidR="00C5690C" w:rsidRDefault="00C5690C" w:rsidP="00C5690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nosaukums</w:t>
            </w:r>
          </w:p>
        </w:tc>
        <w:tc>
          <w:tcPr>
            <w:tcW w:w="2872" w:type="dxa"/>
            <w:gridSpan w:val="2"/>
            <w:vMerge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/>
          </w:tcPr>
          <w:p w14:paraId="44815E2C" w14:textId="77777777" w:rsidR="00C5690C" w:rsidRPr="00C5690C" w:rsidRDefault="00C5690C" w:rsidP="00C5690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vMerge/>
            <w:tcBorders>
              <w:left w:val="single" w:sz="8" w:space="0" w:color="000000" w:themeColor="text1"/>
              <w:right w:val="single" w:sz="8" w:space="0" w:color="666633"/>
            </w:tcBorders>
            <w:shd w:val="clear" w:color="auto" w:fill="F2F2F2"/>
          </w:tcPr>
          <w:p w14:paraId="32069726" w14:textId="77777777" w:rsidR="00C5690C" w:rsidRDefault="00C5690C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23873" w14:paraId="50AEA354" w14:textId="77777777" w:rsidTr="00123873">
        <w:trPr>
          <w:trHeight w:val="322"/>
        </w:trPr>
        <w:tc>
          <w:tcPr>
            <w:tcW w:w="252" w:type="dxa"/>
            <w:tcBorders>
              <w:left w:val="single" w:sz="8" w:space="0" w:color="666633"/>
              <w:right w:val="single" w:sz="8" w:space="0" w:color="000000" w:themeColor="text1"/>
            </w:tcBorders>
            <w:shd w:val="clear" w:color="auto" w:fill="F2F2F2"/>
          </w:tcPr>
          <w:p w14:paraId="23CA2526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2" w:type="dxa"/>
            <w:gridSpan w:val="2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C643"/>
          </w:tcPr>
          <w:p w14:paraId="1CFFF11B" w14:textId="399AE64B" w:rsidR="00123873" w:rsidRPr="00123873" w:rsidRDefault="00123873" w:rsidP="0012387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873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57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1D16B88" w14:textId="3880F4E0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1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A170842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0A4D398" w14:textId="144E0008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E566595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383C62B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1562C93" w14:textId="77777777" w:rsidR="00123873" w:rsidRPr="00C5690C" w:rsidRDefault="00123873" w:rsidP="00C5690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8" w:space="0" w:color="000000" w:themeColor="text1"/>
              <w:right w:val="single" w:sz="8" w:space="0" w:color="666633"/>
            </w:tcBorders>
            <w:shd w:val="clear" w:color="auto" w:fill="F2F2F2"/>
          </w:tcPr>
          <w:p w14:paraId="51F8CBC8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23873" w14:paraId="74B0D84B" w14:textId="77777777" w:rsidTr="00123873">
        <w:trPr>
          <w:trHeight w:val="322"/>
        </w:trPr>
        <w:tc>
          <w:tcPr>
            <w:tcW w:w="252" w:type="dxa"/>
            <w:tcBorders>
              <w:left w:val="single" w:sz="8" w:space="0" w:color="666633"/>
              <w:right w:val="single" w:sz="8" w:space="0" w:color="000000" w:themeColor="text1"/>
            </w:tcBorders>
            <w:shd w:val="clear" w:color="auto" w:fill="F2F2F2"/>
          </w:tcPr>
          <w:p w14:paraId="5EFEB91F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C643"/>
          </w:tcPr>
          <w:p w14:paraId="6D10D5AB" w14:textId="77777777" w:rsidR="00123873" w:rsidRPr="00123873" w:rsidRDefault="00123873" w:rsidP="0012387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0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9E1E12E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988764F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32F6AF2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D26B33B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0B6DF3C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29EE3EE" w14:textId="77777777" w:rsidR="00123873" w:rsidRPr="00C5690C" w:rsidRDefault="00123873" w:rsidP="00C5690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8" w:space="0" w:color="000000" w:themeColor="text1"/>
              <w:right w:val="single" w:sz="8" w:space="0" w:color="666633"/>
            </w:tcBorders>
            <w:shd w:val="clear" w:color="auto" w:fill="F2F2F2"/>
          </w:tcPr>
          <w:p w14:paraId="749AE0D9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23873" w14:paraId="04B1DD93" w14:textId="77777777" w:rsidTr="00123873">
        <w:trPr>
          <w:trHeight w:val="322"/>
        </w:trPr>
        <w:tc>
          <w:tcPr>
            <w:tcW w:w="252" w:type="dxa"/>
            <w:tcBorders>
              <w:left w:val="single" w:sz="8" w:space="0" w:color="666633"/>
              <w:right w:val="single" w:sz="8" w:space="0" w:color="000000" w:themeColor="text1"/>
            </w:tcBorders>
            <w:shd w:val="clear" w:color="auto" w:fill="F2F2F2"/>
          </w:tcPr>
          <w:p w14:paraId="43105DC2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643"/>
          </w:tcPr>
          <w:p w14:paraId="65E9AE32" w14:textId="77777777" w:rsidR="00123873" w:rsidRPr="00123873" w:rsidRDefault="00123873" w:rsidP="0012387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0" w:type="dxa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0CCA262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57E6ADC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DD64AEB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10500C5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7FB78E2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5593E7C" w14:textId="77777777" w:rsidR="00123873" w:rsidRPr="00C5690C" w:rsidRDefault="00123873" w:rsidP="00C5690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8" w:space="0" w:color="000000" w:themeColor="text1"/>
              <w:right w:val="single" w:sz="8" w:space="0" w:color="666633"/>
            </w:tcBorders>
            <w:shd w:val="clear" w:color="auto" w:fill="F2F2F2"/>
          </w:tcPr>
          <w:p w14:paraId="1BBEE05C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23873" w14:paraId="40D32431" w14:textId="77777777" w:rsidTr="00123873">
        <w:trPr>
          <w:trHeight w:val="322"/>
        </w:trPr>
        <w:tc>
          <w:tcPr>
            <w:tcW w:w="252" w:type="dxa"/>
            <w:tcBorders>
              <w:left w:val="single" w:sz="8" w:space="0" w:color="666633"/>
              <w:right w:val="single" w:sz="8" w:space="0" w:color="000000" w:themeColor="text1"/>
            </w:tcBorders>
            <w:shd w:val="clear" w:color="auto" w:fill="F2F2F2"/>
          </w:tcPr>
          <w:p w14:paraId="11A3584E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2" w:type="dxa"/>
            <w:gridSpan w:val="2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C643"/>
          </w:tcPr>
          <w:p w14:paraId="427F6E52" w14:textId="3314F7CA" w:rsidR="00123873" w:rsidRPr="00123873" w:rsidRDefault="00123873" w:rsidP="0012387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873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57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DB80C4B" w14:textId="07216B22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1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8BC5E2F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D75E8BF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F6EBFA6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6BB4276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8F165C8" w14:textId="77777777" w:rsidR="00123873" w:rsidRPr="00C5690C" w:rsidRDefault="00123873" w:rsidP="00C5690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8" w:space="0" w:color="000000" w:themeColor="text1"/>
              <w:right w:val="single" w:sz="8" w:space="0" w:color="666633"/>
            </w:tcBorders>
            <w:shd w:val="clear" w:color="auto" w:fill="F2F2F2"/>
          </w:tcPr>
          <w:p w14:paraId="3FDA9D59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23873" w14:paraId="232D3487" w14:textId="77777777" w:rsidTr="00123873">
        <w:trPr>
          <w:trHeight w:val="322"/>
        </w:trPr>
        <w:tc>
          <w:tcPr>
            <w:tcW w:w="252" w:type="dxa"/>
            <w:tcBorders>
              <w:left w:val="single" w:sz="8" w:space="0" w:color="666633"/>
              <w:right w:val="single" w:sz="8" w:space="0" w:color="000000" w:themeColor="text1"/>
            </w:tcBorders>
            <w:shd w:val="clear" w:color="auto" w:fill="F2F2F2"/>
          </w:tcPr>
          <w:p w14:paraId="4390D516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C643"/>
          </w:tcPr>
          <w:p w14:paraId="264B8FAD" w14:textId="77777777" w:rsidR="00123873" w:rsidRPr="00123873" w:rsidRDefault="00123873" w:rsidP="0012387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0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BD39BCA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00C7A36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9B93DB0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2805B23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1350B28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AF9D546" w14:textId="77777777" w:rsidR="00123873" w:rsidRPr="00C5690C" w:rsidRDefault="00123873" w:rsidP="00C5690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8" w:space="0" w:color="000000" w:themeColor="text1"/>
              <w:right w:val="single" w:sz="8" w:space="0" w:color="666633"/>
            </w:tcBorders>
            <w:shd w:val="clear" w:color="auto" w:fill="F2F2F2"/>
          </w:tcPr>
          <w:p w14:paraId="6D77ACCD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23873" w14:paraId="1BFC949A" w14:textId="77777777" w:rsidTr="00123873">
        <w:trPr>
          <w:trHeight w:val="322"/>
        </w:trPr>
        <w:tc>
          <w:tcPr>
            <w:tcW w:w="252" w:type="dxa"/>
            <w:tcBorders>
              <w:left w:val="single" w:sz="8" w:space="0" w:color="666633"/>
              <w:right w:val="single" w:sz="8" w:space="0" w:color="000000" w:themeColor="text1"/>
            </w:tcBorders>
            <w:shd w:val="clear" w:color="auto" w:fill="F2F2F2"/>
          </w:tcPr>
          <w:p w14:paraId="7A5B3741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643"/>
          </w:tcPr>
          <w:p w14:paraId="1863ADBB" w14:textId="77777777" w:rsidR="00123873" w:rsidRPr="00123873" w:rsidRDefault="00123873" w:rsidP="0012387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0" w:type="dxa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30C8ED0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3CF9E06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EEE2B90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20A15EA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7F7B3B6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4B610C7" w14:textId="77777777" w:rsidR="00123873" w:rsidRPr="00C5690C" w:rsidRDefault="00123873" w:rsidP="00C5690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8" w:space="0" w:color="000000" w:themeColor="text1"/>
              <w:right w:val="single" w:sz="8" w:space="0" w:color="666633"/>
            </w:tcBorders>
            <w:shd w:val="clear" w:color="auto" w:fill="F2F2F2"/>
          </w:tcPr>
          <w:p w14:paraId="17AE7CF6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23873" w14:paraId="612E376C" w14:textId="77777777" w:rsidTr="00123873">
        <w:trPr>
          <w:trHeight w:val="322"/>
        </w:trPr>
        <w:tc>
          <w:tcPr>
            <w:tcW w:w="252" w:type="dxa"/>
            <w:tcBorders>
              <w:left w:val="single" w:sz="8" w:space="0" w:color="666633"/>
              <w:right w:val="single" w:sz="8" w:space="0" w:color="000000" w:themeColor="text1"/>
            </w:tcBorders>
            <w:shd w:val="clear" w:color="auto" w:fill="F2F2F2"/>
          </w:tcPr>
          <w:p w14:paraId="505068C1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2" w:type="dxa"/>
            <w:gridSpan w:val="2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C643"/>
          </w:tcPr>
          <w:p w14:paraId="37CF95AC" w14:textId="4005048D" w:rsidR="00123873" w:rsidRPr="00123873" w:rsidRDefault="00123873" w:rsidP="0012387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3873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57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1ADADFE" w14:textId="035F9698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1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EF8C030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7F1E640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61B05FB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5C15B22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5D1DEDF" w14:textId="77777777" w:rsidR="00123873" w:rsidRPr="00C5690C" w:rsidRDefault="00123873" w:rsidP="00C5690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8" w:space="0" w:color="000000" w:themeColor="text1"/>
              <w:right w:val="single" w:sz="8" w:space="0" w:color="666633"/>
            </w:tcBorders>
            <w:shd w:val="clear" w:color="auto" w:fill="F2F2F2"/>
          </w:tcPr>
          <w:p w14:paraId="3F6001B4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23873" w14:paraId="5604392E" w14:textId="77777777" w:rsidTr="00123873">
        <w:trPr>
          <w:trHeight w:val="322"/>
        </w:trPr>
        <w:tc>
          <w:tcPr>
            <w:tcW w:w="252" w:type="dxa"/>
            <w:tcBorders>
              <w:left w:val="single" w:sz="8" w:space="0" w:color="666633"/>
              <w:right w:val="single" w:sz="8" w:space="0" w:color="000000" w:themeColor="text1"/>
            </w:tcBorders>
            <w:shd w:val="clear" w:color="auto" w:fill="F2F2F2"/>
          </w:tcPr>
          <w:p w14:paraId="572C187D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C643"/>
          </w:tcPr>
          <w:p w14:paraId="51B44F6C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vMerge/>
            <w:tcBorders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D57BE2D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A2772F3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671D3BB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7D485B9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F1AED69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712C1DE" w14:textId="77777777" w:rsidR="00123873" w:rsidRPr="00C5690C" w:rsidRDefault="00123873" w:rsidP="00C5690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8" w:space="0" w:color="000000" w:themeColor="text1"/>
              <w:right w:val="single" w:sz="8" w:space="0" w:color="666633"/>
            </w:tcBorders>
            <w:shd w:val="clear" w:color="auto" w:fill="F2F2F2"/>
          </w:tcPr>
          <w:p w14:paraId="15A42AA2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23873" w14:paraId="072DFA4E" w14:textId="77777777" w:rsidTr="00123873">
        <w:trPr>
          <w:trHeight w:val="322"/>
        </w:trPr>
        <w:tc>
          <w:tcPr>
            <w:tcW w:w="252" w:type="dxa"/>
            <w:tcBorders>
              <w:left w:val="single" w:sz="8" w:space="0" w:color="666633"/>
              <w:right w:val="single" w:sz="8" w:space="0" w:color="000000" w:themeColor="text1"/>
            </w:tcBorders>
            <w:shd w:val="clear" w:color="auto" w:fill="F2F2F2"/>
          </w:tcPr>
          <w:p w14:paraId="6426D7F4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643"/>
          </w:tcPr>
          <w:p w14:paraId="413795F7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C80F4E8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A402965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A80DB9D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C75DA4B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0445B4B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96F233D" w14:textId="77777777" w:rsidR="00123873" w:rsidRPr="00C5690C" w:rsidRDefault="00123873" w:rsidP="00C5690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8" w:space="0" w:color="000000" w:themeColor="text1"/>
              <w:right w:val="single" w:sz="8" w:space="0" w:color="666633"/>
            </w:tcBorders>
            <w:shd w:val="clear" w:color="auto" w:fill="F2F2F2"/>
          </w:tcPr>
          <w:p w14:paraId="47A7B094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23873" w14:paraId="2AF30932" w14:textId="77777777" w:rsidTr="00123873">
        <w:trPr>
          <w:trHeight w:val="322"/>
        </w:trPr>
        <w:tc>
          <w:tcPr>
            <w:tcW w:w="252" w:type="dxa"/>
            <w:tcBorders>
              <w:left w:val="single" w:sz="8" w:space="0" w:color="666633"/>
              <w:right w:val="single" w:sz="8" w:space="0" w:color="000000" w:themeColor="text1"/>
            </w:tcBorders>
            <w:shd w:val="clear" w:color="auto" w:fill="F2F2F2"/>
          </w:tcPr>
          <w:p w14:paraId="4BD1143E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2" w:type="dxa"/>
            <w:gridSpan w:val="2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C643"/>
          </w:tcPr>
          <w:p w14:paraId="2F027374" w14:textId="1BE3C2E8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57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C13F652" w14:textId="013E0B6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1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4DD5EB5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B874B6C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065703C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E8F8D55" w14:textId="77777777" w:rsidR="00123873" w:rsidRDefault="00123873" w:rsidP="00C5690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42DC00F" w14:textId="77777777" w:rsidR="00123873" w:rsidRPr="00C5690C" w:rsidRDefault="00123873" w:rsidP="00C5690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8" w:space="0" w:color="000000" w:themeColor="text1"/>
              <w:right w:val="single" w:sz="8" w:space="0" w:color="666633"/>
            </w:tcBorders>
            <w:shd w:val="clear" w:color="auto" w:fill="F2F2F2"/>
          </w:tcPr>
          <w:p w14:paraId="5A2DD28B" w14:textId="77777777" w:rsidR="00123873" w:rsidRDefault="00123873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23873" w:rsidRPr="00A210BD" w14:paraId="65319D1E" w14:textId="77777777" w:rsidTr="00123873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076908EF" w14:textId="77777777" w:rsidR="00A13B0E" w:rsidRPr="00A210BD" w:rsidRDefault="00A13B0E" w:rsidP="00A13B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gridSpan w:val="5"/>
            <w:tcBorders>
              <w:top w:val="single" w:sz="8" w:space="0" w:color="000000" w:themeColor="text1"/>
            </w:tcBorders>
            <w:shd w:val="clear" w:color="auto" w:fill="F2F2F2"/>
          </w:tcPr>
          <w:p w14:paraId="63887E48" w14:textId="77777777" w:rsidR="00A13B0E" w:rsidRPr="00A210BD" w:rsidRDefault="00A13B0E" w:rsidP="00A13B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  <w:gridSpan w:val="3"/>
            <w:tcBorders>
              <w:top w:val="single" w:sz="8" w:space="0" w:color="000000" w:themeColor="text1"/>
            </w:tcBorders>
            <w:shd w:val="clear" w:color="auto" w:fill="F2F2F2"/>
          </w:tcPr>
          <w:p w14:paraId="0661789C" w14:textId="77777777" w:rsidR="00A13B0E" w:rsidRPr="00A210BD" w:rsidRDefault="00A13B0E" w:rsidP="00A13B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95" w:type="dxa"/>
            <w:gridSpan w:val="5"/>
            <w:tcBorders>
              <w:top w:val="single" w:sz="8" w:space="0" w:color="000000" w:themeColor="text1"/>
            </w:tcBorders>
            <w:shd w:val="clear" w:color="auto" w:fill="F2F2F2"/>
          </w:tcPr>
          <w:p w14:paraId="645CB417" w14:textId="77777777" w:rsidR="00A13B0E" w:rsidRPr="00A210BD" w:rsidRDefault="00A13B0E" w:rsidP="00A13B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5375B1C4" w14:textId="77777777" w:rsidR="00A13B0E" w:rsidRPr="00A210BD" w:rsidRDefault="00A13B0E" w:rsidP="00A13B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23873" w:rsidRPr="00C27E79" w14:paraId="1C5220D3" w14:textId="77777777" w:rsidTr="000D6CB1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097EC8F0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9981" w:type="dxa"/>
            <w:gridSpan w:val="13"/>
            <w:shd w:val="clear" w:color="auto" w:fill="F2F2F2"/>
          </w:tcPr>
          <w:p w14:paraId="540A686F" w14:textId="75BBE4F3" w:rsidR="00123873" w:rsidRPr="00123873" w:rsidRDefault="00123873" w:rsidP="00F266F7">
            <w:pPr>
              <w:jc w:val="center"/>
              <w:rPr>
                <w:rFonts w:ascii="Arial" w:hAnsi="Arial" w:cs="Arial"/>
                <w:b/>
                <w:bCs/>
                <w:color w:val="666633"/>
                <w:sz w:val="20"/>
                <w:szCs w:val="20"/>
              </w:rPr>
            </w:pPr>
            <w:r w:rsidRPr="00123873">
              <w:rPr>
                <w:rFonts w:ascii="Arial" w:hAnsi="Arial" w:cs="Arial"/>
                <w:b/>
                <w:bCs/>
                <w:color w:val="666633"/>
                <w:sz w:val="20"/>
                <w:szCs w:val="20"/>
              </w:rPr>
              <w:t>TABULAS RINDIŅU SKAITS MAINĀMS ATKARĪBĀ NO REĢISTRĒJAMO VIENĪBU SKAITA</w:t>
            </w: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2E55600A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123873" w:rsidRPr="00C27E79" w14:paraId="58BF023F" w14:textId="77777777" w:rsidTr="00F266F7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15C1F32E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gridSpan w:val="5"/>
            <w:shd w:val="clear" w:color="auto" w:fill="F2F2F2"/>
          </w:tcPr>
          <w:p w14:paraId="4C9AEBD9" w14:textId="77777777" w:rsidR="00123873" w:rsidRPr="00C27E79" w:rsidRDefault="00123873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84" w:type="dxa"/>
            <w:gridSpan w:val="3"/>
            <w:shd w:val="clear" w:color="auto" w:fill="F2F2F2"/>
          </w:tcPr>
          <w:p w14:paraId="6E56D040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95" w:type="dxa"/>
            <w:gridSpan w:val="5"/>
            <w:shd w:val="clear" w:color="auto" w:fill="F2F2F2"/>
          </w:tcPr>
          <w:p w14:paraId="13802116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358209CE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123873" w:rsidRPr="00C27E79" w14:paraId="6DAF9173" w14:textId="77777777" w:rsidTr="00F266F7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32C5FFA2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gridSpan w:val="5"/>
            <w:shd w:val="clear" w:color="auto" w:fill="F2F2F2"/>
          </w:tcPr>
          <w:p w14:paraId="70ECAE09" w14:textId="77777777" w:rsidR="00123873" w:rsidRPr="00C27E79" w:rsidRDefault="00123873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84" w:type="dxa"/>
            <w:gridSpan w:val="3"/>
            <w:shd w:val="clear" w:color="auto" w:fill="F2F2F2"/>
          </w:tcPr>
          <w:p w14:paraId="42DD7459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95" w:type="dxa"/>
            <w:gridSpan w:val="5"/>
            <w:shd w:val="clear" w:color="auto" w:fill="F2F2F2"/>
          </w:tcPr>
          <w:p w14:paraId="44C55585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616EAB54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123873" w:rsidRPr="00C27E79" w14:paraId="7B00DC53" w14:textId="77777777" w:rsidTr="00F266F7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036BE41D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gridSpan w:val="5"/>
            <w:shd w:val="clear" w:color="auto" w:fill="F2F2F2"/>
          </w:tcPr>
          <w:p w14:paraId="5D1ADF43" w14:textId="77777777" w:rsidR="00123873" w:rsidRPr="00C27E79" w:rsidRDefault="00123873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84" w:type="dxa"/>
            <w:gridSpan w:val="3"/>
            <w:shd w:val="clear" w:color="auto" w:fill="F2F2F2"/>
          </w:tcPr>
          <w:p w14:paraId="6AF3E60D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95" w:type="dxa"/>
            <w:gridSpan w:val="5"/>
            <w:shd w:val="clear" w:color="auto" w:fill="F2F2F2"/>
          </w:tcPr>
          <w:p w14:paraId="29CD8353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4C33D1B5" w14:textId="77777777" w:rsidR="00123873" w:rsidRPr="00C27E79" w:rsidRDefault="00123873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13B0E" w:rsidRPr="00DD14A5" w14:paraId="06257A65" w14:textId="77777777" w:rsidTr="00C5690C">
        <w:tc>
          <w:tcPr>
            <w:tcW w:w="252" w:type="dxa"/>
            <w:tcBorders>
              <w:left w:val="single" w:sz="8" w:space="0" w:color="666633"/>
            </w:tcBorders>
            <w:shd w:val="clear" w:color="auto" w:fill="666633"/>
          </w:tcPr>
          <w:p w14:paraId="708BF7BF" w14:textId="77777777" w:rsidR="00A13B0E" w:rsidRPr="00DD14A5" w:rsidRDefault="00A13B0E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81" w:type="dxa"/>
            <w:gridSpan w:val="13"/>
            <w:shd w:val="clear" w:color="auto" w:fill="666633"/>
          </w:tcPr>
          <w:p w14:paraId="44AC4B74" w14:textId="2E36DCDC" w:rsidR="00A13B0E" w:rsidRPr="00DD14A5" w:rsidRDefault="00A210BD" w:rsidP="00A13B0E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 w:rsidR="00A13B0E"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. Informācija par </w:t>
            </w:r>
            <w:r w:rsidR="00123873">
              <w:rPr>
                <w:rFonts w:ascii="Arial" w:hAnsi="Arial" w:cs="Arial"/>
                <w:b/>
                <w:bCs/>
                <w:color w:val="FFFFFF" w:themeColor="background1"/>
              </w:rPr>
              <w:t>saraksta</w:t>
            </w:r>
            <w:r w:rsidR="00A13B0E"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 iesniedzēju</w:t>
            </w: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666633"/>
          </w:tcPr>
          <w:p w14:paraId="20D77EBA" w14:textId="77777777" w:rsidR="00A13B0E" w:rsidRPr="00DD14A5" w:rsidRDefault="00A13B0E" w:rsidP="00A13B0E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A13B0E" w:rsidRPr="00C27E79" w14:paraId="64207F39" w14:textId="77777777" w:rsidTr="00123873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66D5197B" w14:textId="77777777" w:rsidR="00A13B0E" w:rsidRPr="00C27E79" w:rsidRDefault="00A13B0E" w:rsidP="00A13B0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402" w:type="dxa"/>
            <w:gridSpan w:val="5"/>
            <w:shd w:val="clear" w:color="auto" w:fill="F2F2F2"/>
          </w:tcPr>
          <w:p w14:paraId="183F64A5" w14:textId="77777777" w:rsidR="00A13B0E" w:rsidRPr="00C27E79" w:rsidRDefault="00A13B0E" w:rsidP="00A13B0E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384" w:type="dxa"/>
            <w:gridSpan w:val="3"/>
            <w:shd w:val="clear" w:color="auto" w:fill="F2F2F2"/>
          </w:tcPr>
          <w:p w14:paraId="5304C311" w14:textId="77777777" w:rsidR="00A13B0E" w:rsidRPr="00C27E79" w:rsidRDefault="00A13B0E" w:rsidP="00A13B0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95" w:type="dxa"/>
            <w:gridSpan w:val="5"/>
            <w:tcBorders>
              <w:bottom w:val="single" w:sz="8" w:space="0" w:color="auto"/>
            </w:tcBorders>
            <w:shd w:val="clear" w:color="auto" w:fill="F2F2F2"/>
          </w:tcPr>
          <w:p w14:paraId="78BC34B2" w14:textId="77777777" w:rsidR="00A13B0E" w:rsidRPr="00C27E79" w:rsidRDefault="00A13B0E" w:rsidP="00A13B0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673E827A" w14:textId="77777777" w:rsidR="00A13B0E" w:rsidRPr="00C27E79" w:rsidRDefault="00A13B0E" w:rsidP="00A13B0E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E014D" w14:paraId="1B9C5D22" w14:textId="77777777" w:rsidTr="00791A91">
        <w:tc>
          <w:tcPr>
            <w:tcW w:w="280" w:type="dxa"/>
            <w:gridSpan w:val="2"/>
            <w:tcBorders>
              <w:left w:val="single" w:sz="8" w:space="0" w:color="666633"/>
            </w:tcBorders>
            <w:shd w:val="clear" w:color="auto" w:fill="F2F2F2"/>
          </w:tcPr>
          <w:p w14:paraId="43C00AEC" w14:textId="77777777" w:rsidR="00AE014D" w:rsidRDefault="00AE014D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5" w:type="dxa"/>
            <w:gridSpan w:val="6"/>
            <w:tcBorders>
              <w:right w:val="single" w:sz="8" w:space="0" w:color="auto"/>
            </w:tcBorders>
            <w:shd w:val="clear" w:color="auto" w:fill="F2F2F2"/>
          </w:tcPr>
          <w:p w14:paraId="396FC57E" w14:textId="2E095A3B" w:rsidR="00AE014D" w:rsidRPr="001B4252" w:rsidRDefault="00AE014D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Saraksta iesniedzēja</w:t>
            </w:r>
            <w:r>
              <w:rPr>
                <w:rFonts w:ascii="Arial" w:hAnsi="Arial" w:cs="Arial"/>
                <w:sz w:val="20"/>
                <w:szCs w:val="20"/>
              </w:rPr>
              <w:t xml:space="preserve"> vārds, uzvārds:</w:t>
            </w:r>
          </w:p>
        </w:tc>
        <w:tc>
          <w:tcPr>
            <w:tcW w:w="495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F850BD" w14:textId="77777777" w:rsidR="00AE014D" w:rsidRPr="001B4252" w:rsidRDefault="00AE014D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443E0D98" w14:textId="77777777" w:rsidR="00AE014D" w:rsidRDefault="00AE014D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E014D" w:rsidRPr="00C27E79" w14:paraId="5B61CA0B" w14:textId="77777777" w:rsidTr="00791A91">
        <w:trPr>
          <w:trHeight w:val="57"/>
        </w:trPr>
        <w:tc>
          <w:tcPr>
            <w:tcW w:w="280" w:type="dxa"/>
            <w:gridSpan w:val="2"/>
            <w:tcBorders>
              <w:left w:val="single" w:sz="8" w:space="0" w:color="666633"/>
            </w:tcBorders>
            <w:shd w:val="clear" w:color="auto" w:fill="F2F2F2"/>
          </w:tcPr>
          <w:p w14:paraId="58AD9DD1" w14:textId="77777777" w:rsidR="00AE014D" w:rsidRPr="00C27E79" w:rsidRDefault="00AE014D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6"/>
            <w:shd w:val="clear" w:color="auto" w:fill="F2F2F2"/>
          </w:tcPr>
          <w:p w14:paraId="178C4B2C" w14:textId="77777777" w:rsidR="00AE014D" w:rsidRPr="00C27E79" w:rsidRDefault="00AE014D" w:rsidP="00791A91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7C2C8E34" w14:textId="77777777" w:rsidR="00AE014D" w:rsidRPr="00C27E79" w:rsidRDefault="00AE014D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54585C12" w14:textId="77777777" w:rsidR="00AE014D" w:rsidRPr="00C27E79" w:rsidRDefault="00AE014D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gridSpan w:val="2"/>
            <w:tcBorders>
              <w:right w:val="single" w:sz="8" w:space="0" w:color="666633"/>
            </w:tcBorders>
            <w:shd w:val="clear" w:color="auto" w:fill="F2F2F2"/>
          </w:tcPr>
          <w:p w14:paraId="5CD1100E" w14:textId="77777777" w:rsidR="00AE014D" w:rsidRPr="00C27E79" w:rsidRDefault="00AE014D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E014D" w14:paraId="4A0C4A87" w14:textId="77777777" w:rsidTr="00791A91">
        <w:tc>
          <w:tcPr>
            <w:tcW w:w="280" w:type="dxa"/>
            <w:gridSpan w:val="2"/>
            <w:tcBorders>
              <w:left w:val="single" w:sz="8" w:space="0" w:color="666633"/>
            </w:tcBorders>
            <w:shd w:val="clear" w:color="auto" w:fill="F2F2F2"/>
          </w:tcPr>
          <w:p w14:paraId="5190E37C" w14:textId="77777777" w:rsidR="00AE014D" w:rsidRDefault="00AE014D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5" w:type="dxa"/>
            <w:gridSpan w:val="6"/>
            <w:tcBorders>
              <w:right w:val="single" w:sz="8" w:space="0" w:color="auto"/>
            </w:tcBorders>
            <w:shd w:val="clear" w:color="auto" w:fill="F2F2F2"/>
          </w:tcPr>
          <w:p w14:paraId="3E73DD92" w14:textId="16BDD274" w:rsidR="00AE014D" w:rsidRPr="001B4252" w:rsidRDefault="00AE014D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Saraksta iesniedzēja</w:t>
            </w:r>
            <w:r>
              <w:rPr>
                <w:rFonts w:ascii="Arial" w:hAnsi="Arial" w:cs="Arial"/>
                <w:sz w:val="20"/>
                <w:szCs w:val="20"/>
              </w:rPr>
              <w:t xml:space="preserve"> amats:</w:t>
            </w:r>
          </w:p>
        </w:tc>
        <w:tc>
          <w:tcPr>
            <w:tcW w:w="495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E07F57D" w14:textId="77777777" w:rsidR="00AE014D" w:rsidRPr="001B4252" w:rsidRDefault="00AE014D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1261B93E" w14:textId="77777777" w:rsidR="00AE014D" w:rsidRDefault="00AE014D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E014D" w:rsidRPr="00C27E79" w14:paraId="46E7B3BF" w14:textId="77777777" w:rsidTr="00791A91">
        <w:trPr>
          <w:trHeight w:val="57"/>
        </w:trPr>
        <w:tc>
          <w:tcPr>
            <w:tcW w:w="280" w:type="dxa"/>
            <w:gridSpan w:val="2"/>
            <w:tcBorders>
              <w:left w:val="single" w:sz="8" w:space="0" w:color="666633"/>
            </w:tcBorders>
            <w:shd w:val="clear" w:color="auto" w:fill="F2F2F2"/>
          </w:tcPr>
          <w:p w14:paraId="5493F010" w14:textId="77777777" w:rsidR="00AE014D" w:rsidRPr="00C27E79" w:rsidRDefault="00AE014D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6"/>
            <w:shd w:val="clear" w:color="auto" w:fill="F2F2F2"/>
          </w:tcPr>
          <w:p w14:paraId="4A6D798B" w14:textId="77777777" w:rsidR="00AE014D" w:rsidRPr="00C27E79" w:rsidRDefault="00AE014D" w:rsidP="00791A91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64DC9A44" w14:textId="77777777" w:rsidR="00AE014D" w:rsidRPr="00C27E79" w:rsidRDefault="00AE014D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7E171B8F" w14:textId="77777777" w:rsidR="00AE014D" w:rsidRPr="00C27E79" w:rsidRDefault="00AE014D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gridSpan w:val="2"/>
            <w:tcBorders>
              <w:right w:val="single" w:sz="8" w:space="0" w:color="666633"/>
            </w:tcBorders>
            <w:shd w:val="clear" w:color="auto" w:fill="F2F2F2"/>
          </w:tcPr>
          <w:p w14:paraId="57893CA0" w14:textId="77777777" w:rsidR="00AE014D" w:rsidRPr="00C27E79" w:rsidRDefault="00AE014D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E014D" w14:paraId="359B6FFA" w14:textId="77777777" w:rsidTr="00791A91">
        <w:tc>
          <w:tcPr>
            <w:tcW w:w="280" w:type="dxa"/>
            <w:gridSpan w:val="2"/>
            <w:tcBorders>
              <w:left w:val="single" w:sz="8" w:space="0" w:color="666633"/>
            </w:tcBorders>
            <w:shd w:val="clear" w:color="auto" w:fill="F2F2F2"/>
          </w:tcPr>
          <w:p w14:paraId="41E77643" w14:textId="77777777" w:rsidR="00AE014D" w:rsidRDefault="00AE014D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5" w:type="dxa"/>
            <w:gridSpan w:val="6"/>
            <w:tcBorders>
              <w:right w:val="single" w:sz="8" w:space="0" w:color="auto"/>
            </w:tcBorders>
            <w:shd w:val="clear" w:color="auto" w:fill="F2F2F2"/>
          </w:tcPr>
          <w:p w14:paraId="67B0B3F1" w14:textId="44C338C7" w:rsidR="00AE014D" w:rsidRPr="001B4252" w:rsidRDefault="00AE014D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Saraksta iesniedzēja</w:t>
            </w:r>
            <w:r>
              <w:rPr>
                <w:rFonts w:ascii="Arial" w:hAnsi="Arial" w:cs="Arial"/>
                <w:sz w:val="20"/>
                <w:szCs w:val="20"/>
              </w:rPr>
              <w:t xml:space="preserve"> e-pasts:</w:t>
            </w:r>
          </w:p>
        </w:tc>
        <w:tc>
          <w:tcPr>
            <w:tcW w:w="495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0F408F5" w14:textId="77777777" w:rsidR="00AE014D" w:rsidRPr="001B4252" w:rsidRDefault="00AE014D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2D0861C4" w14:textId="77777777" w:rsidR="00AE014D" w:rsidRDefault="00AE014D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E014D" w:rsidRPr="001D10B3" w14:paraId="4AB23CA2" w14:textId="77777777" w:rsidTr="00791A91">
        <w:tc>
          <w:tcPr>
            <w:tcW w:w="280" w:type="dxa"/>
            <w:gridSpan w:val="2"/>
            <w:tcBorders>
              <w:left w:val="single" w:sz="8" w:space="0" w:color="666633"/>
            </w:tcBorders>
            <w:shd w:val="clear" w:color="auto" w:fill="F2F2F2"/>
          </w:tcPr>
          <w:p w14:paraId="27238BA6" w14:textId="77777777" w:rsidR="00AE014D" w:rsidRPr="001D10B3" w:rsidRDefault="00AE014D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5" w:type="dxa"/>
            <w:gridSpan w:val="6"/>
            <w:shd w:val="clear" w:color="auto" w:fill="F2F2F2"/>
          </w:tcPr>
          <w:p w14:paraId="19B1158E" w14:textId="77777777" w:rsidR="00AE014D" w:rsidRPr="001D10B3" w:rsidRDefault="00AE014D" w:rsidP="00791A91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7" w:type="dxa"/>
            <w:gridSpan w:val="3"/>
            <w:shd w:val="clear" w:color="auto" w:fill="F2F2F2"/>
          </w:tcPr>
          <w:p w14:paraId="3994AF8B" w14:textId="77777777" w:rsidR="00AE014D" w:rsidRPr="001D10B3" w:rsidRDefault="00AE014D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9" w:type="dxa"/>
            <w:gridSpan w:val="2"/>
            <w:shd w:val="clear" w:color="auto" w:fill="F2F2F2"/>
          </w:tcPr>
          <w:p w14:paraId="181F41DD" w14:textId="77777777" w:rsidR="00AE014D" w:rsidRPr="001D10B3" w:rsidRDefault="00AE014D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gridSpan w:val="2"/>
            <w:tcBorders>
              <w:right w:val="single" w:sz="8" w:space="0" w:color="666633"/>
            </w:tcBorders>
            <w:shd w:val="clear" w:color="auto" w:fill="F2F2F2"/>
          </w:tcPr>
          <w:p w14:paraId="022E7103" w14:textId="77777777" w:rsidR="00AE014D" w:rsidRPr="001D10B3" w:rsidRDefault="00AE014D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E014D" w14:paraId="6C9BFC2B" w14:textId="77777777" w:rsidTr="00791A91">
        <w:tc>
          <w:tcPr>
            <w:tcW w:w="280" w:type="dxa"/>
            <w:gridSpan w:val="2"/>
            <w:tcBorders>
              <w:left w:val="single" w:sz="8" w:space="0" w:color="666633"/>
            </w:tcBorders>
            <w:shd w:val="clear" w:color="auto" w:fill="F2F2F2"/>
          </w:tcPr>
          <w:p w14:paraId="32CCE3B4" w14:textId="77777777" w:rsidR="00AE014D" w:rsidRDefault="00AE014D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5" w:type="dxa"/>
            <w:gridSpan w:val="6"/>
            <w:tcBorders>
              <w:right w:val="single" w:sz="8" w:space="0" w:color="auto"/>
            </w:tcBorders>
            <w:shd w:val="clear" w:color="auto" w:fill="F2F2F2"/>
          </w:tcPr>
          <w:p w14:paraId="79483A7E" w14:textId="6080C774" w:rsidR="00AE014D" w:rsidRPr="001B4252" w:rsidRDefault="00AE014D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Saraksta iesniedzēja</w:t>
            </w:r>
            <w:r>
              <w:rPr>
                <w:rFonts w:ascii="Arial" w:hAnsi="Arial" w:cs="Arial"/>
                <w:sz w:val="20"/>
                <w:szCs w:val="20"/>
              </w:rPr>
              <w:t xml:space="preserve"> tālruņa Nr.:</w:t>
            </w:r>
          </w:p>
        </w:tc>
        <w:tc>
          <w:tcPr>
            <w:tcW w:w="495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F8E643" w14:textId="77777777" w:rsidR="00AE014D" w:rsidRPr="001B4252" w:rsidRDefault="00AE014D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left w:val="single" w:sz="8" w:space="0" w:color="auto"/>
              <w:right w:val="single" w:sz="8" w:space="0" w:color="666633"/>
            </w:tcBorders>
            <w:shd w:val="clear" w:color="auto" w:fill="F2F2F2"/>
          </w:tcPr>
          <w:p w14:paraId="01A6872A" w14:textId="77777777" w:rsidR="00AE014D" w:rsidRDefault="00AE014D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13B0E" w:rsidRPr="00A76F3B" w14:paraId="2ED94148" w14:textId="77777777" w:rsidTr="00C5690C">
        <w:tc>
          <w:tcPr>
            <w:tcW w:w="252" w:type="dxa"/>
            <w:tcBorders>
              <w:left w:val="single" w:sz="8" w:space="0" w:color="666633"/>
            </w:tcBorders>
            <w:shd w:val="clear" w:color="auto" w:fill="F2F2F2"/>
          </w:tcPr>
          <w:p w14:paraId="44EE0736" w14:textId="77777777" w:rsidR="00A13B0E" w:rsidRPr="00A76F3B" w:rsidRDefault="00A13B0E" w:rsidP="00A13B0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gridSpan w:val="5"/>
            <w:shd w:val="clear" w:color="auto" w:fill="F2F2F2"/>
          </w:tcPr>
          <w:p w14:paraId="7A9768F9" w14:textId="77777777" w:rsidR="00A13B0E" w:rsidRPr="00A76F3B" w:rsidRDefault="00A13B0E" w:rsidP="00A13B0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384" w:type="dxa"/>
            <w:gridSpan w:val="3"/>
            <w:shd w:val="clear" w:color="auto" w:fill="F2F2F2"/>
          </w:tcPr>
          <w:p w14:paraId="1DA307CE" w14:textId="77777777" w:rsidR="00A13B0E" w:rsidRPr="00A76F3B" w:rsidRDefault="00A13B0E" w:rsidP="00A13B0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195" w:type="dxa"/>
            <w:gridSpan w:val="5"/>
            <w:shd w:val="clear" w:color="auto" w:fill="F2F2F2"/>
          </w:tcPr>
          <w:p w14:paraId="126F1A2B" w14:textId="77777777" w:rsidR="00A13B0E" w:rsidRPr="00A76F3B" w:rsidRDefault="00A13B0E" w:rsidP="00A13B0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51" w:type="dxa"/>
            <w:tcBorders>
              <w:right w:val="single" w:sz="8" w:space="0" w:color="666633"/>
            </w:tcBorders>
            <w:shd w:val="clear" w:color="auto" w:fill="F2F2F2"/>
          </w:tcPr>
          <w:p w14:paraId="4B4B9D2A" w14:textId="77777777" w:rsidR="00A13B0E" w:rsidRPr="00A76F3B" w:rsidRDefault="00A13B0E" w:rsidP="00A13B0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A13B0E" w14:paraId="1D731784" w14:textId="77777777" w:rsidTr="00C5690C">
        <w:tc>
          <w:tcPr>
            <w:tcW w:w="10484" w:type="dxa"/>
            <w:gridSpan w:val="15"/>
            <w:tcBorders>
              <w:left w:val="single" w:sz="8" w:space="0" w:color="666633"/>
              <w:bottom w:val="single" w:sz="8" w:space="0" w:color="666633"/>
              <w:right w:val="single" w:sz="8" w:space="0" w:color="666633"/>
            </w:tcBorders>
            <w:shd w:val="clear" w:color="auto" w:fill="666633"/>
          </w:tcPr>
          <w:p w14:paraId="5FAA25A5" w14:textId="77777777" w:rsidR="00A13B0E" w:rsidRDefault="00A13B0E" w:rsidP="00A13B0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E471E82" w14:textId="77777777" w:rsidR="009A0DEA" w:rsidRPr="00A210BD" w:rsidRDefault="009A0DEA" w:rsidP="002A1C57">
      <w:pPr>
        <w:rPr>
          <w:rFonts w:ascii="Arial" w:hAnsi="Arial" w:cs="Arial"/>
          <w:b/>
          <w:bCs/>
          <w:sz w:val="2"/>
          <w:szCs w:val="2"/>
        </w:rPr>
      </w:pPr>
    </w:p>
    <w:sectPr w:rsidR="009A0DEA" w:rsidRPr="00A210BD" w:rsidSect="009A0DEA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86626" w14:textId="77777777" w:rsidR="00EB235F" w:rsidRDefault="00EB235F" w:rsidP="00AE014D">
      <w:r>
        <w:separator/>
      </w:r>
    </w:p>
  </w:endnote>
  <w:endnote w:type="continuationSeparator" w:id="0">
    <w:p w14:paraId="76946B45" w14:textId="77777777" w:rsidR="00EB235F" w:rsidRDefault="00EB235F" w:rsidP="00AE0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B2205" w14:textId="77777777" w:rsidR="00EB235F" w:rsidRDefault="00EB235F" w:rsidP="00AE014D">
      <w:r>
        <w:separator/>
      </w:r>
    </w:p>
  </w:footnote>
  <w:footnote w:type="continuationSeparator" w:id="0">
    <w:p w14:paraId="54AB0DE1" w14:textId="77777777" w:rsidR="00EB235F" w:rsidRDefault="00EB235F" w:rsidP="00AE0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ADE50" w14:textId="55334DAC" w:rsidR="00AE014D" w:rsidRDefault="00AE014D" w:rsidP="00AE014D">
    <w:pPr>
      <w:pStyle w:val="Header"/>
      <w:jc w:val="right"/>
    </w:pPr>
    <w:r w:rsidRPr="00C957B4">
      <w:rPr>
        <w:rFonts w:ascii="Times New Roman" w:eastAsia="Times New Roman" w:hAnsi="Times New Roman" w:cs="Times New Roman"/>
        <w:color w:val="333333"/>
        <w:kern w:val="0"/>
        <w:lang w:val="lv-LV" w:eastAsia="en-GB"/>
        <w14:ligatures w14:val="none"/>
      </w:rPr>
      <w:t>Pielikums 22-TA-3183</w:t>
    </w:r>
    <w:r w:rsidRPr="00C957B4">
      <w:rPr>
        <w:rFonts w:ascii="Times New Roman" w:eastAsia="Times New Roman" w:hAnsi="Times New Roman" w:cs="Times New Roman"/>
        <w:color w:val="333333"/>
        <w:kern w:val="0"/>
        <w:lang w:val="lv-LV" w:eastAsia="en-GB"/>
        <w14:ligatures w14:val="none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EA"/>
    <w:rsid w:val="00006BEC"/>
    <w:rsid w:val="00046104"/>
    <w:rsid w:val="0005513A"/>
    <w:rsid w:val="00065201"/>
    <w:rsid w:val="000D3B66"/>
    <w:rsid w:val="000E5C8B"/>
    <w:rsid w:val="000E74AC"/>
    <w:rsid w:val="00123873"/>
    <w:rsid w:val="0013226D"/>
    <w:rsid w:val="00141D56"/>
    <w:rsid w:val="00166F09"/>
    <w:rsid w:val="001B4252"/>
    <w:rsid w:val="001F21A6"/>
    <w:rsid w:val="00223B2F"/>
    <w:rsid w:val="0023245B"/>
    <w:rsid w:val="0025394C"/>
    <w:rsid w:val="00261068"/>
    <w:rsid w:val="00262ED8"/>
    <w:rsid w:val="002A1C57"/>
    <w:rsid w:val="002A7024"/>
    <w:rsid w:val="00340723"/>
    <w:rsid w:val="00364788"/>
    <w:rsid w:val="00374905"/>
    <w:rsid w:val="003B3FB2"/>
    <w:rsid w:val="004477CF"/>
    <w:rsid w:val="004F5241"/>
    <w:rsid w:val="005469F1"/>
    <w:rsid w:val="005547D3"/>
    <w:rsid w:val="0057209D"/>
    <w:rsid w:val="00584F5C"/>
    <w:rsid w:val="005A5A56"/>
    <w:rsid w:val="00604D89"/>
    <w:rsid w:val="00607309"/>
    <w:rsid w:val="00697182"/>
    <w:rsid w:val="0072308F"/>
    <w:rsid w:val="007236A1"/>
    <w:rsid w:val="007327B3"/>
    <w:rsid w:val="0078054A"/>
    <w:rsid w:val="00785200"/>
    <w:rsid w:val="00790C0E"/>
    <w:rsid w:val="007C0833"/>
    <w:rsid w:val="00804716"/>
    <w:rsid w:val="00950D79"/>
    <w:rsid w:val="009A0DEA"/>
    <w:rsid w:val="00A13B0E"/>
    <w:rsid w:val="00A210BD"/>
    <w:rsid w:val="00A4677F"/>
    <w:rsid w:val="00A50815"/>
    <w:rsid w:val="00A764BC"/>
    <w:rsid w:val="00A907F2"/>
    <w:rsid w:val="00AE014D"/>
    <w:rsid w:val="00C27E79"/>
    <w:rsid w:val="00C5690C"/>
    <w:rsid w:val="00C75A08"/>
    <w:rsid w:val="00CC695A"/>
    <w:rsid w:val="00D14689"/>
    <w:rsid w:val="00D57D0E"/>
    <w:rsid w:val="00D6435C"/>
    <w:rsid w:val="00D74955"/>
    <w:rsid w:val="00D90961"/>
    <w:rsid w:val="00DB3A58"/>
    <w:rsid w:val="00DD6B42"/>
    <w:rsid w:val="00DE7926"/>
    <w:rsid w:val="00DF5BFE"/>
    <w:rsid w:val="00E27CBB"/>
    <w:rsid w:val="00E312C4"/>
    <w:rsid w:val="00EB235F"/>
    <w:rsid w:val="00EC40D5"/>
    <w:rsid w:val="00EF4EC7"/>
    <w:rsid w:val="00F06D16"/>
    <w:rsid w:val="00F40C72"/>
    <w:rsid w:val="00F525DF"/>
    <w:rsid w:val="00FD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C915A7"/>
  <w15:chartTrackingRefBased/>
  <w15:docId w15:val="{A6378047-E835-3243-9246-428897E5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umber">
    <w:name w:val="Annex Number"/>
    <w:basedOn w:val="Heading1"/>
    <w:qFormat/>
    <w:rsid w:val="00223B2F"/>
    <w:pPr>
      <w:keepNext w:val="0"/>
      <w:keepLines w:val="0"/>
      <w:spacing w:before="0" w:after="0" w:line="360" w:lineRule="auto"/>
      <w:jc w:val="right"/>
    </w:pPr>
    <w:rPr>
      <w:rFonts w:ascii="Arial" w:eastAsiaTheme="minorHAnsi" w:hAnsi="Arial" w:cs="Arial"/>
      <w:color w:val="auto"/>
      <w:kern w:val="0"/>
      <w:sz w:val="18"/>
      <w:szCs w:val="20"/>
      <w:lang w:val="lv-LV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23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table" w:styleId="TableGrid">
    <w:name w:val="Table Grid"/>
    <w:basedOn w:val="TableNormal"/>
    <w:uiPriority w:val="39"/>
    <w:rsid w:val="009A0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42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01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014D"/>
  </w:style>
  <w:style w:type="paragraph" w:styleId="Footer">
    <w:name w:val="footer"/>
    <w:basedOn w:val="Normal"/>
    <w:link w:val="FooterChar"/>
    <w:uiPriority w:val="99"/>
    <w:unhideWhenUsed/>
    <w:rsid w:val="00AE01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0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1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Mihails Potapovs</cp:lastModifiedBy>
  <cp:revision>2</cp:revision>
  <dcterms:created xsi:type="dcterms:W3CDTF">2024-06-30T16:02:00Z</dcterms:created>
  <dcterms:modified xsi:type="dcterms:W3CDTF">2024-06-30T16:02:00Z</dcterms:modified>
</cp:coreProperties>
</file>